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0347531"/>
        <w:docPartObj>
          <w:docPartGallery w:val="Cover Pages"/>
          <w:docPartUnique/>
        </w:docPartObj>
      </w:sdtPr>
      <w:sdtEndPr>
        <w:rPr>
          <w:b/>
          <w:bCs/>
          <w:caps/>
        </w:rPr>
      </w:sdtEndPr>
      <w:sdtContent>
        <w:p w:rsidR="00792F75" w:rsidRDefault="00A2006D">
          <w:r>
            <w:rPr>
              <w:noProof/>
              <w:lang w:eastAsia="en-US"/>
            </w:rPr>
            <w:drawing>
              <wp:anchor distT="0" distB="0" distL="114300" distR="114300" simplePos="0" relativeHeight="251667456" behindDoc="1" locked="0" layoutInCell="1" allowOverlap="1" wp14:anchorId="4EBD713B" wp14:editId="54ADB3A2">
                <wp:simplePos x="0" y="0"/>
                <wp:positionH relativeFrom="page">
                  <wp:align>left</wp:align>
                </wp:positionH>
                <wp:positionV relativeFrom="margin">
                  <wp:posOffset>304511</wp:posOffset>
                </wp:positionV>
                <wp:extent cx="5361709" cy="6248322"/>
                <wp:effectExtent l="76200" t="800100" r="0" b="22104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361709" cy="624832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DE7">
            <w:rPr>
              <w:noProof/>
              <w:lang w:eastAsia="en-US"/>
            </w:rPr>
            <mc:AlternateContent>
              <mc:Choice Requires="wpg">
                <w:drawing>
                  <wp:anchor distT="0" distB="0" distL="114300" distR="114300" simplePos="0" relativeHeight="251666432" behindDoc="0" locked="0" layoutInCell="1" allowOverlap="1" wp14:anchorId="26D12778" wp14:editId="40E3E35C">
                    <wp:simplePos x="0" y="0"/>
                    <wp:positionH relativeFrom="page">
                      <wp:align>right</wp:align>
                    </wp:positionH>
                    <wp:positionV relativeFrom="page">
                      <wp:align>bottom</wp:align>
                    </wp:positionV>
                    <wp:extent cx="3657600" cy="1925473"/>
                    <wp:effectExtent l="0" t="0" r="0" b="0"/>
                    <wp:wrapNone/>
                    <wp:docPr id="9" name="Group 9"/>
                    <wp:cNvGraphicFramePr/>
                    <a:graphic xmlns:a="http://schemas.openxmlformats.org/drawingml/2006/main">
                      <a:graphicData uri="http://schemas.microsoft.com/office/word/2010/wordprocessingGroup">
                        <wpg:wgp>
                          <wpg:cNvGrpSpPr/>
                          <wpg:grpSpPr>
                            <a:xfrm>
                              <a:off x="0" y="0"/>
                              <a:ext cx="3657600" cy="1925473"/>
                              <a:chOff x="0" y="0"/>
                              <a:chExt cx="3657600" cy="1921220"/>
                            </a:xfrm>
                          </wpg:grpSpPr>
                          <wps:wsp>
                            <wps:cNvPr id="11" name="Text Box 11"/>
                            <wps:cNvSpPr txBox="1"/>
                            <wps:spPr>
                              <a:xfrm>
                                <a:off x="0" y="694576"/>
                                <a:ext cx="3657600" cy="1226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rsidP="00A2006D">
                                  <w:pPr>
                                    <w:pStyle w:val="ContactInfo"/>
                                    <w:jc w:val="center"/>
                                  </w:pPr>
                                  <w:sdt>
                                    <w:sdtPr>
                                      <w:alias w:val="Name"/>
                                      <w:tag w:val=""/>
                                      <w:id w:val="805127967"/>
                                      <w:placeholder>
                                        <w:docPart w:val="99F81F8F5C7A44D4A81DF8F98EEF1D4E"/>
                                      </w:placeholder>
                                      <w:dataBinding w:prefixMappings="xmlns:ns0='http://purl.org/dc/elements/1.1/' xmlns:ns1='http://schemas.openxmlformats.org/package/2006/metadata/core-properties' " w:xpath="/ns1:coreProperties[1]/ns0:creator[1]" w:storeItemID="{6C3C8BC8-F283-45AE-878A-BAB7291924A1}"/>
                                      <w:text/>
                                    </w:sdtPr>
                                    <w:sdtContent>
                                      <w:r>
                                        <w:t>Cassandra Diaz</w:t>
                                      </w:r>
                                    </w:sdtContent>
                                  </w:sdt>
                                  <w:r>
                                    <w:br/>
                                  </w:r>
                                  <w:sdt>
                                    <w:sdtPr>
                                      <w:alias w:val="Course Title"/>
                                      <w:tag w:val=""/>
                                      <w:id w:val="-851186849"/>
                                      <w:placeholder>
                                        <w:docPart w:val="A6CDBEC55CBE45449C48F64B5778D4D8"/>
                                      </w:placeholder>
                                      <w:dataBinding w:prefixMappings="xmlns:ns0='http://purl.org/dc/elements/1.1/' xmlns:ns1='http://schemas.openxmlformats.org/package/2006/metadata/core-properties' " w:xpath="/ns1:coreProperties[1]/ns1:keywords[1]" w:storeItemID="{6C3C8BC8-F283-45AE-878A-BAB7291924A1}"/>
                                      <w:text/>
                                    </w:sdtPr>
                                    <w:sdtContent>
                                      <w:r>
                                        <w:t>English 10</w:t>
                                      </w:r>
                                    </w:sdtContent>
                                  </w:sdt>
                                  <w:r>
                                    <w:br/>
                                  </w:r>
                                  <w:sdt>
                                    <w:sdtPr>
                                      <w:alias w:val="Teacher's Name"/>
                                      <w:tag w:val=""/>
                                      <w:id w:val="-123160968"/>
                                      <w:placeholder>
                                        <w:docPart w:val="4F8ED9F653754AE9BC24EACE1883E82C"/>
                                      </w:placeholder>
                                      <w:dataBinding w:prefixMappings="xmlns:ns0='http://schemas.openxmlformats.org/officeDocument/2006/extended-properties' " w:xpath="/ns0:Properties[1]/ns0:Manager[1]" w:storeItemID="{6668398D-A668-4E3E-A5EB-62B293D839F1}"/>
                                      <w:text/>
                                    </w:sdtPr>
                                    <w:sdtContent>
                                      <w:r>
                                        <w:t>Bigelow</w:t>
                                      </w:r>
                                    </w:sdtContent>
                                  </w:sdt>
                                  <w:r>
                                    <w:t xml:space="preserve"> </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Oval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pStyle w:val="BodyText"/>
                                  </w:pPr>
                                  <w:r>
                                    <w:t>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D12778" id="Group 9" o:spid="_x0000_s1026" style="position:absolute;margin-left:236.8pt;margin-top:0;width:4in;height:151.6pt;z-index:251666432;mso-position-horizontal:right;mso-position-horizontal-relative:page;mso-position-vertical:bottom;mso-position-vertical-relative:page;mso-height-relative:margin" coordsize="36576,1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">
                    <v:shapetype id="_x0000_t202" coordsize="21600,21600" o:spt="202" path="m,l,21600r21600,l21600,xe">
                      <v:stroke joinstyle="miter"/>
                      <v:path gradientshapeok="t" o:connecttype="rect"/>
                    </v:shapetype>
                    <v:shape id="Text Box 11" o:spid="_x0000_s1027" type="#_x0000_t202" style="position:absolute;top:6945;width:36576;height:1226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Vkb8A&#10;AADbAAAADwAAAGRycy9kb3ducmV2LnhtbESPwQrCMBBE74L/EFbwpqkKItUoIgielFY/YG3Wtths&#10;ShNt+/dGELztMjNvZze7zlTiTY0rLSuYTSMQxJnVJecKbtfjZAXCeWSNlWVS0JOD3XY42GCsbcsJ&#10;vVOfiwBhF6OCwvs6ltJlBRl0U1sTB+1hG4M+rE0udYNtgJtKzqNoKQ2WHC4UWNOhoOyZvkygVI9L&#10;P29Neuizxeuc3Lr78pQoNR51+zUIT53/m3/pkw71Z/D9JQw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dWRvwAAANsAAAAPAAAAAAAAAAAAAAAAAJgCAABkcnMvZG93bnJl&#10;di54bWxQSwUGAAAAAAQABAD1AAAAhAMAAAAA&#10;" filled="f" stroked="f" strokeweight=".5pt">
                      <v:textbox style="mso-fit-shape-to-text:t" inset="0,0,36pt,36pt">
                        <w:txbxContent>
                          <w:p w:rsidR="00D72F26" w:rsidRDefault="00D72F26" w:rsidP="00A2006D">
                            <w:pPr>
                              <w:pStyle w:val="ContactInfo"/>
                              <w:jc w:val="center"/>
                            </w:pPr>
                            <w:sdt>
                              <w:sdtPr>
                                <w:alias w:val="Name"/>
                                <w:tag w:val=""/>
                                <w:id w:val="805127967"/>
                                <w:placeholder>
                                  <w:docPart w:val="99F81F8F5C7A44D4A81DF8F98EEF1D4E"/>
                                </w:placeholder>
                                <w:dataBinding w:prefixMappings="xmlns:ns0='http://purl.org/dc/elements/1.1/' xmlns:ns1='http://schemas.openxmlformats.org/package/2006/metadata/core-properties' " w:xpath="/ns1:coreProperties[1]/ns0:creator[1]" w:storeItemID="{6C3C8BC8-F283-45AE-878A-BAB7291924A1}"/>
                                <w:text/>
                              </w:sdtPr>
                              <w:sdtContent>
                                <w:r>
                                  <w:t>Cassandra Diaz</w:t>
                                </w:r>
                              </w:sdtContent>
                            </w:sdt>
                            <w:r>
                              <w:br/>
                            </w:r>
                            <w:sdt>
                              <w:sdtPr>
                                <w:alias w:val="Course Title"/>
                                <w:tag w:val=""/>
                                <w:id w:val="-851186849"/>
                                <w:placeholder>
                                  <w:docPart w:val="A6CDBEC55CBE45449C48F64B5778D4D8"/>
                                </w:placeholder>
                                <w:dataBinding w:prefixMappings="xmlns:ns0='http://purl.org/dc/elements/1.1/' xmlns:ns1='http://schemas.openxmlformats.org/package/2006/metadata/core-properties' " w:xpath="/ns1:coreProperties[1]/ns1:keywords[1]" w:storeItemID="{6C3C8BC8-F283-45AE-878A-BAB7291924A1}"/>
                                <w:text/>
                              </w:sdtPr>
                              <w:sdtContent>
                                <w:r>
                                  <w:t>English 10</w:t>
                                </w:r>
                              </w:sdtContent>
                            </w:sdt>
                            <w:r>
                              <w:br/>
                            </w:r>
                            <w:sdt>
                              <w:sdtPr>
                                <w:alias w:val="Teacher's Name"/>
                                <w:tag w:val=""/>
                                <w:id w:val="-123160968"/>
                                <w:placeholder>
                                  <w:docPart w:val="4F8ED9F653754AE9BC24EACE1883E82C"/>
                                </w:placeholder>
                                <w:dataBinding w:prefixMappings="xmlns:ns0='http://schemas.openxmlformats.org/officeDocument/2006/extended-properties' " w:xpath="/ns0:Properties[1]/ns0:Manager[1]" w:storeItemID="{6668398D-A668-4E3E-A5EB-62B293D839F1}"/>
                                <w:text/>
                              </w:sdtPr>
                              <w:sdtContent>
                                <w:r>
                                  <w:t>Bigelow</w:t>
                                </w:r>
                              </w:sdtContent>
                            </w:sdt>
                            <w:r>
                              <w:t xml:space="preserve"> </w:t>
                            </w:r>
                          </w:p>
                        </w:txbxContent>
                      </v:textbox>
                    </v:shape>
                    <v:oval id="Oval 12" o:spid="_x0000_s1028" style="position:absolute;left:95;width:3474;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rMMA&#10;AADbAAAADwAAAGRycy9kb3ducmV2LnhtbERPTWsCMRC9F/ofwgi9lJrtClZXo7QFQcSLtoV6Gzbj&#10;ZnEzWTZRo7++KQje5vE+ZzqPthEn6nztWMFrPwNBXDpdc6Xg+2vxMgLhA7LGxjEpuJCH+ezxYYqF&#10;dmfe0GkbKpFC2BeowITQFlL60pBF33ctceL2rrMYEuwqqTs8p3DbyDzLhtJizanBYEufhsrD9mgV&#10;LOKHGZvBzjzHUVhff39Ww7cclXrqxfcJiEAx3MU391Kn+Tn8/5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yrMMAAADbAAAADwAAAAAAAAAAAAAAAACYAgAAZHJzL2Rv&#10;d25yZXYueG1sUEsFBgAAAAAEAAQA9QAAAIgDAAAAAA==&#10;" fillcolor="#00b050 [3207]" stroked="f" strokeweight="1pt">
                      <v:stroke joinstyle="miter"/>
                      <v:path arrowok="t"/>
                      <o:lock v:ext="edit" aspectratio="t"/>
                      <v:textbox inset="0,0,0,0">
                        <w:txbxContent>
                          <w:p w:rsidR="00D72F26" w:rsidRDefault="00D72F26">
                            <w:pPr>
                              <w:pStyle w:val="BodyText"/>
                            </w:pPr>
                            <w:r>
                              <w:t>By</w:t>
                            </w:r>
                          </w:p>
                        </w:txbxContent>
                      </v:textbox>
                    </v:oval>
                    <w10:wrap anchorx="page" anchory="page"/>
                  </v:group>
                </w:pict>
              </mc:Fallback>
            </mc:AlternateContent>
          </w:r>
        </w:p>
        <w:p w:rsidR="00A2006D" w:rsidRDefault="00A2006D" w:rsidP="00A2006D">
          <w:pPr>
            <w:rPr>
              <w:b/>
              <w:bCs/>
              <w:caps/>
            </w:rPr>
          </w:pPr>
          <w:r>
            <w:rPr>
              <w:noProof/>
              <w:lang w:eastAsia="en-US"/>
            </w:rPr>
            <mc:AlternateContent>
              <mc:Choice Requires="wps">
                <w:drawing>
                  <wp:anchor distT="0" distB="0" distL="114300" distR="114300" simplePos="0" relativeHeight="251665408" behindDoc="0" locked="0" layoutInCell="1" allowOverlap="1" wp14:anchorId="4ACB6718" wp14:editId="783EF2AF">
                    <wp:simplePos x="0" y="0"/>
                    <wp:positionH relativeFrom="page">
                      <wp:posOffset>4114627</wp:posOffset>
                    </wp:positionH>
                    <wp:positionV relativeFrom="page">
                      <wp:posOffset>6248342</wp:posOffset>
                    </wp:positionV>
                    <wp:extent cx="4668982" cy="831272"/>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4668982" cy="831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hAnsi="Arial Black"/>
                                  </w:rPr>
                                  <w:alias w:val="Title"/>
                                  <w:tag w:val=""/>
                                  <w:id w:val="1974485168"/>
                                  <w:dataBinding w:prefixMappings="xmlns:ns0='http://purl.org/dc/elements/1.1/' xmlns:ns1='http://schemas.openxmlformats.org/package/2006/metadata/core-properties' " w:xpath="/ns1:coreProperties[1]/ns0:title[1]" w:storeItemID="{6C3C8BC8-F283-45AE-878A-BAB7291924A1}"/>
                                  <w:text/>
                                </w:sdtPr>
                                <w:sdtContent>
                                  <w:p w:rsidR="00D72F26" w:rsidRDefault="00893821">
                                    <w:pPr>
                                      <w:pStyle w:val="Title"/>
                                    </w:pPr>
                                    <w:r>
                                      <w:rPr>
                                        <w:rFonts w:ascii="Arial Black" w:hAnsi="Arial Black"/>
                                      </w:rPr>
                                      <w:t>Virgo At Heart</w:t>
                                    </w:r>
                                  </w:p>
                                </w:sdtContent>
                              </w:sdt>
                            </w:txbxContent>
                          </wps:txbx>
                          <wps:bodyPr rot="0" spcFirstLastPara="0" vertOverflow="overflow" horzOverflow="overflow" vert="horz" wrap="square" lIns="0" tIns="0" rIns="4572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CB6718" id="Text Box 3" o:spid="_x0000_s1029" type="#_x0000_t202" style="position:absolute;margin-left:324pt;margin-top:492pt;width:367.65pt;height:6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" filled="f" stroked="f" strokeweight=".5pt">
                    <v:textbox inset="0,0,36pt,0">
                      <w:txbxContent>
                        <w:sdt>
                          <w:sdtPr>
                            <w:rPr>
                              <w:rFonts w:ascii="Arial Black" w:hAnsi="Arial Black"/>
                            </w:rPr>
                            <w:alias w:val="Title"/>
                            <w:tag w:val=""/>
                            <w:id w:val="1974485168"/>
                            <w:dataBinding w:prefixMappings="xmlns:ns0='http://purl.org/dc/elements/1.1/' xmlns:ns1='http://schemas.openxmlformats.org/package/2006/metadata/core-properties' " w:xpath="/ns1:coreProperties[1]/ns0:title[1]" w:storeItemID="{6C3C8BC8-F283-45AE-878A-BAB7291924A1}"/>
                            <w:text/>
                          </w:sdtPr>
                          <w:sdtContent>
                            <w:p w:rsidR="00D72F26" w:rsidRDefault="00893821">
                              <w:pPr>
                                <w:pStyle w:val="Title"/>
                              </w:pPr>
                              <w:r>
                                <w:rPr>
                                  <w:rFonts w:ascii="Arial Black" w:hAnsi="Arial Black"/>
                                </w:rPr>
                                <w:t>Virgo At Heart</w:t>
                              </w:r>
                            </w:p>
                          </w:sdtContent>
                        </w:sdt>
                      </w:txbxContent>
                    </v:textbox>
                    <w10:wrap anchorx="page" anchory="page"/>
                  </v:shape>
                </w:pict>
              </mc:Fallback>
            </mc:AlternateContent>
          </w:r>
        </w:p>
      </w:sdtContent>
    </w:sdt>
    <w:p w:rsidR="00A2006D" w:rsidRDefault="00A2006D">
      <w:pPr>
        <w:rPr>
          <w:b/>
          <w:bCs/>
          <w:caps/>
        </w:rPr>
      </w:pPr>
      <w:r>
        <w:rPr>
          <w:b/>
          <w:bCs/>
          <w:caps/>
        </w:rPr>
        <w:br w:type="page"/>
      </w:r>
    </w:p>
    <w:p w:rsidR="00A2006D" w:rsidRDefault="00A2006D" w:rsidP="00A2006D">
      <w:r>
        <w:rPr>
          <w:noProof/>
          <w:lang w:eastAsia="en-US"/>
        </w:rPr>
        <w:lastRenderedPageBreak/>
        <mc:AlternateContent>
          <mc:Choice Requires="wps">
            <w:drawing>
              <wp:anchor distT="91440" distB="91440" distL="365760" distR="365760" simplePos="0" relativeHeight="251669504" behindDoc="0" locked="0" layoutInCell="1" allowOverlap="1" wp14:anchorId="751CF249" wp14:editId="7287D241">
                <wp:simplePos x="0" y="0"/>
                <wp:positionH relativeFrom="page">
                  <wp:align>center</wp:align>
                </wp:positionH>
                <wp:positionV relativeFrom="margin">
                  <wp:align>top</wp:align>
                </wp:positionV>
                <wp:extent cx="5998845" cy="7453745"/>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5998845" cy="7453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pStyle w:val="NoSpacing"/>
                              <w:jc w:val="center"/>
                              <w:rPr>
                                <w:color w:val="549E39" w:themeColor="accent1"/>
                              </w:rPr>
                            </w:pPr>
                            <w:r>
                              <w:rPr>
                                <w:noProof/>
                                <w:color w:val="549E39" w:themeColor="accent1"/>
                              </w:rPr>
                              <w:drawing>
                                <wp:inline distT="0" distB="0" distL="0" distR="0" wp14:anchorId="6501A9D1" wp14:editId="0BDCA97F">
                                  <wp:extent cx="722376" cy="38404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72F26" w:rsidRDefault="00C83A9E"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both"/>
                              <w:rPr>
                                <w:color w:val="549E39" w:themeColor="accent1"/>
                                <w:sz w:val="24"/>
                                <w:szCs w:val="24"/>
                              </w:rPr>
                            </w:pPr>
                            <w:r>
                              <w:rPr>
                                <w:color w:val="549E39" w:themeColor="accent1"/>
                                <w:sz w:val="24"/>
                                <w:szCs w:val="24"/>
                              </w:rPr>
                              <w:t xml:space="preserve">Dear reader, </w:t>
                            </w:r>
                          </w:p>
                          <w:p w:rsidR="00C83A9E" w:rsidRDefault="00C83A9E"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 xml:space="preserve">Welcome to my multi genera. I never wanted to do something depressing as the actual piece, which is why I chose to do it on the character that I cosplay as, Kanaya Marayam. Cosplayting is one of the things that just seem to make me happy. It uses a lot of creativity and my artistic skills, but most of all it revolves around acting, which is something new for me. I have been cosplaying for less than a year. One of the biggest chalanges that I have found is how developed some characters are over others. </w:t>
                            </w:r>
                          </w:p>
                          <w:p w:rsidR="00C83A9E" w:rsidRDefault="00C83A9E"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What is cosply? Cosplaying is when a person choses a character f</w:t>
                            </w:r>
                            <w:r w:rsidR="00C20D3B">
                              <w:rPr>
                                <w:color w:val="549E39" w:themeColor="accent1"/>
                                <w:sz w:val="24"/>
                                <w:szCs w:val="24"/>
                              </w:rPr>
                              <w:t>rom tv, books</w:t>
                            </w:r>
                            <w:r>
                              <w:rPr>
                                <w:color w:val="549E39" w:themeColor="accent1"/>
                                <w:sz w:val="24"/>
                                <w:szCs w:val="24"/>
                              </w:rPr>
                              <w:t>, manga, or comic to use in rp. The essentially act out that character, as well as dress for the part.Cosplaying is about having fun with friends</w:t>
                            </w:r>
                            <w:r w:rsidR="00C20D3B">
                              <w:rPr>
                                <w:color w:val="549E39" w:themeColor="accent1"/>
                                <w:sz w:val="24"/>
                                <w:szCs w:val="24"/>
                              </w:rPr>
                              <w:t xml:space="preserve">, making new ones, and being comfortable in your own skin. Cosplay has helped me appreciate my body structure. I am not a size 2, I wear an 11 in dresses, not to mention I always hated how large my hips were. I just can’t see Kanaya as a thin twig. </w:t>
                            </w:r>
                          </w:p>
                          <w:p w:rsidR="00C20D3B" w:rsidRDefault="00C20D3B"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 xml:space="preserve">Cosplay to most people, is too expensive. A decent costume can run upwards of $100. When I got into cosplay I just used what I already had in my closet. Then my parent bought a sewing machine for me during Christmas. That got me into sewing my own cos play. It allowed me to use my artistic talents, and make cosplay that complemented my body structure.   </w:t>
                            </w:r>
                          </w:p>
                          <w:p w:rsidR="00C20D3B" w:rsidRDefault="00C20D3B"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Kanaya Maryam is a jade blooded troll from the web comic, Homestuck, written by Andrew Hussie. She lives on the harsh planet of alternia with her 11 other friends.</w:t>
                            </w:r>
                          </w:p>
                          <w:sdt>
                            <w:sdtPr>
                              <w:rPr>
                                <w:color w:val="549E39" w:themeColor="accent1"/>
                                <w:sz w:val="18"/>
                                <w:szCs w:val="18"/>
                              </w:rPr>
                              <w:id w:val="1662127250"/>
                              <w:temporary/>
                              <w:showingPlcHdr/>
                              <w15:appearance w15:val="hidden"/>
                              <w:text w:multiLine="1"/>
                            </w:sdtPr>
                            <w:sdtContent>
                              <w:p w:rsidR="00D72F26" w:rsidRDefault="00D72F26">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120" w:after="120"/>
                                  <w:jc w:val="center"/>
                                  <w:rPr>
                                    <w:color w:val="549E39" w:themeColor="accent1"/>
                                    <w:sz w:val="18"/>
                                    <w:szCs w:val="18"/>
                                  </w:rPr>
                                </w:pPr>
                                <w:r>
                                  <w:rPr>
                                    <w:color w:val="549E39" w:themeColor="accent1"/>
                                    <w:sz w:val="18"/>
                                    <w:szCs w:val="18"/>
                                  </w:rPr>
                                  <w:t>[Cite your source here.]</w:t>
                                </w:r>
                              </w:p>
                            </w:sdtContent>
                          </w:sdt>
                          <w:p w:rsidR="00D72F26" w:rsidRDefault="00D72F26">
                            <w:pPr>
                              <w:pStyle w:val="NoSpacing"/>
                              <w:spacing w:before="240"/>
                              <w:jc w:val="center"/>
                              <w:rPr>
                                <w:color w:val="549E39" w:themeColor="accent1"/>
                              </w:rPr>
                            </w:pPr>
                            <w:r>
                              <w:rPr>
                                <w:noProof/>
                                <w:color w:val="549E39" w:themeColor="accent1"/>
                              </w:rPr>
                              <w:drawing>
                                <wp:inline distT="0" distB="0" distL="0" distR="0" wp14:anchorId="2B5F1633" wp14:editId="79E36AAE">
                                  <wp:extent cx="374904" cy="23774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F249" id="Rectangle 146" o:spid="_x0000_s1030" style="position:absolute;margin-left:0;margin-top:0;width:472.35pt;height:586.9pt;z-index:251669504;visibility:visible;mso-wrap-style:square;mso-width-percent:0;mso-height-percent:0;mso-wrap-distance-left:28.8pt;mso-wrap-distance-top:7.2pt;mso-wrap-distance-right:28.8pt;mso-wrap-distance-bottom:7.2pt;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" filled="f" stroked="f" strokeweight="1pt">
                <v:textbox inset="10.8pt,0,10.8pt,0">
                  <w:txbxContent>
                    <w:p w:rsidR="00D72F26" w:rsidRDefault="00D72F26">
                      <w:pPr>
                        <w:pStyle w:val="NoSpacing"/>
                        <w:jc w:val="center"/>
                        <w:rPr>
                          <w:color w:val="549E39" w:themeColor="accent1"/>
                        </w:rPr>
                      </w:pPr>
                      <w:r>
                        <w:rPr>
                          <w:noProof/>
                          <w:color w:val="549E39" w:themeColor="accent1"/>
                        </w:rPr>
                        <w:drawing>
                          <wp:inline distT="0" distB="0" distL="0" distR="0" wp14:anchorId="6501A9D1" wp14:editId="0BDCA97F">
                            <wp:extent cx="722376" cy="38404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72F26" w:rsidRDefault="00C83A9E"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both"/>
                        <w:rPr>
                          <w:color w:val="549E39" w:themeColor="accent1"/>
                          <w:sz w:val="24"/>
                          <w:szCs w:val="24"/>
                        </w:rPr>
                      </w:pPr>
                      <w:r>
                        <w:rPr>
                          <w:color w:val="549E39" w:themeColor="accent1"/>
                          <w:sz w:val="24"/>
                          <w:szCs w:val="24"/>
                        </w:rPr>
                        <w:t xml:space="preserve">Dear reader, </w:t>
                      </w:r>
                    </w:p>
                    <w:p w:rsidR="00C83A9E" w:rsidRDefault="00C83A9E"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 xml:space="preserve">Welcome to my multi genera. I never wanted to do something depressing as the actual piece, which is why I chose to do it on the character that I cosplay as, Kanaya Marayam. Cosplayting is one of the things that just seem to make me happy. It uses a lot of creativity and my artistic skills, but most of all it revolves around acting, which is something new for me. I have been cosplaying for less than a year. One of the biggest chalanges that I have found is how developed some characters are over others. </w:t>
                      </w:r>
                    </w:p>
                    <w:p w:rsidR="00C83A9E" w:rsidRDefault="00C83A9E"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What is cosply? Cosplaying is when a person choses a character f</w:t>
                      </w:r>
                      <w:r w:rsidR="00C20D3B">
                        <w:rPr>
                          <w:color w:val="549E39" w:themeColor="accent1"/>
                          <w:sz w:val="24"/>
                          <w:szCs w:val="24"/>
                        </w:rPr>
                        <w:t>rom tv, books</w:t>
                      </w:r>
                      <w:r>
                        <w:rPr>
                          <w:color w:val="549E39" w:themeColor="accent1"/>
                          <w:sz w:val="24"/>
                          <w:szCs w:val="24"/>
                        </w:rPr>
                        <w:t>, manga, or comic to use in rp. The essentially act out that character, as well as dress for the part.Cosplaying is about having fun with friends</w:t>
                      </w:r>
                      <w:r w:rsidR="00C20D3B">
                        <w:rPr>
                          <w:color w:val="549E39" w:themeColor="accent1"/>
                          <w:sz w:val="24"/>
                          <w:szCs w:val="24"/>
                        </w:rPr>
                        <w:t xml:space="preserve">, making new ones, and being comfortable in your own skin. Cosplay has helped me appreciate my body structure. I am not a size 2, I wear an 11 in dresses, not to mention I always hated how large my hips were. I just can’t see Kanaya as a thin twig. </w:t>
                      </w:r>
                    </w:p>
                    <w:p w:rsidR="00C20D3B" w:rsidRDefault="00C20D3B"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 xml:space="preserve">Cosplay to most people, is too expensive. A decent costume can run upwards of $100. When I got into cosplay I just used what I already had in my closet. Then my parent bought a sewing machine for me during Christmas. That got me into sewing my own cos play. It allowed me to use my artistic talents, and make cosplay that complemented my body structure.   </w:t>
                      </w:r>
                    </w:p>
                    <w:p w:rsidR="00C20D3B" w:rsidRDefault="00C20D3B" w:rsidP="00C83A9E">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ind w:firstLine="720"/>
                        <w:jc w:val="both"/>
                        <w:rPr>
                          <w:color w:val="549E39" w:themeColor="accent1"/>
                          <w:sz w:val="24"/>
                          <w:szCs w:val="24"/>
                        </w:rPr>
                      </w:pPr>
                      <w:r>
                        <w:rPr>
                          <w:color w:val="549E39" w:themeColor="accent1"/>
                          <w:sz w:val="24"/>
                          <w:szCs w:val="24"/>
                        </w:rPr>
                        <w:t>Kanaya Maryam is a jade blooded troll from the web comic, Homestuck, written by Andrew Hussie. She lives on the harsh planet of alternia with her 11 other friends.</w:t>
                      </w:r>
                    </w:p>
                    <w:sdt>
                      <w:sdtPr>
                        <w:rPr>
                          <w:color w:val="549E39" w:themeColor="accent1"/>
                          <w:sz w:val="18"/>
                          <w:szCs w:val="18"/>
                        </w:rPr>
                        <w:id w:val="1662127250"/>
                        <w:temporary/>
                        <w:showingPlcHdr/>
                        <w15:appearance w15:val="hidden"/>
                        <w:text w:multiLine="1"/>
                      </w:sdtPr>
                      <w:sdtContent>
                        <w:p w:rsidR="00D72F26" w:rsidRDefault="00D72F26">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120" w:after="120"/>
                            <w:jc w:val="center"/>
                            <w:rPr>
                              <w:color w:val="549E39" w:themeColor="accent1"/>
                              <w:sz w:val="18"/>
                              <w:szCs w:val="18"/>
                            </w:rPr>
                          </w:pPr>
                          <w:r>
                            <w:rPr>
                              <w:color w:val="549E39" w:themeColor="accent1"/>
                              <w:sz w:val="18"/>
                              <w:szCs w:val="18"/>
                            </w:rPr>
                            <w:t>[Cite your source here.]</w:t>
                          </w:r>
                        </w:p>
                      </w:sdtContent>
                    </w:sdt>
                    <w:p w:rsidR="00D72F26" w:rsidRDefault="00D72F26">
                      <w:pPr>
                        <w:pStyle w:val="NoSpacing"/>
                        <w:spacing w:before="240"/>
                        <w:jc w:val="center"/>
                        <w:rPr>
                          <w:color w:val="549E39" w:themeColor="accent1"/>
                        </w:rPr>
                      </w:pPr>
                      <w:r>
                        <w:rPr>
                          <w:noProof/>
                          <w:color w:val="549E39" w:themeColor="accent1"/>
                        </w:rPr>
                        <w:drawing>
                          <wp:inline distT="0" distB="0" distL="0" distR="0" wp14:anchorId="2B5F1633" wp14:editId="79E36AAE">
                            <wp:extent cx="374904" cy="23774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page" anchory="margin"/>
              </v:rect>
            </w:pict>
          </mc:Fallback>
        </mc:AlternateContent>
      </w:r>
    </w:p>
    <w:p w:rsidR="00A2006D" w:rsidRDefault="00A2006D">
      <w:r>
        <w:br w:type="page"/>
      </w:r>
    </w:p>
    <w:p w:rsidR="00196972" w:rsidRPr="00196972" w:rsidRDefault="002C0E9D" w:rsidP="00196972">
      <w:r>
        <w:rPr>
          <w:noProof/>
          <w:lang w:eastAsia="en-US"/>
        </w:rPr>
        <w:lastRenderedPageBreak/>
        <w:drawing>
          <wp:anchor distT="0" distB="0" distL="114300" distR="114300" simplePos="0" relativeHeight="251705344" behindDoc="0" locked="0" layoutInCell="1" allowOverlap="1" wp14:anchorId="1AAC673D" wp14:editId="6301451B">
            <wp:simplePos x="0" y="0"/>
            <wp:positionH relativeFrom="column">
              <wp:posOffset>1622425</wp:posOffset>
            </wp:positionH>
            <wp:positionV relativeFrom="paragraph">
              <wp:posOffset>4492804</wp:posOffset>
            </wp:positionV>
            <wp:extent cx="1655445" cy="1146175"/>
            <wp:effectExtent l="0" t="0" r="1905" b="0"/>
            <wp:wrapThrough wrapText="bothSides">
              <wp:wrapPolygon edited="0">
                <wp:start x="0" y="0"/>
                <wp:lineTo x="0" y="21181"/>
                <wp:lineTo x="21376" y="21181"/>
                <wp:lineTo x="213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119_2.gif"/>
                    <pic:cNvPicPr/>
                  </pic:nvPicPr>
                  <pic:blipFill>
                    <a:blip r:embed="rId12">
                      <a:extLst>
                        <a:ext uri="{28A0092B-C50C-407E-A947-70E740481C1C}">
                          <a14:useLocalDpi xmlns:a14="http://schemas.microsoft.com/office/drawing/2010/main" val="0"/>
                        </a:ext>
                      </a:extLst>
                    </a:blip>
                    <a:stretch>
                      <a:fillRect/>
                    </a:stretch>
                  </pic:blipFill>
                  <pic:spPr>
                    <a:xfrm>
                      <a:off x="0" y="0"/>
                      <a:ext cx="1655445" cy="1146175"/>
                    </a:xfrm>
                    <a:prstGeom prst="rect">
                      <a:avLst/>
                    </a:prstGeom>
                  </pic:spPr>
                </pic:pic>
              </a:graphicData>
            </a:graphic>
            <wp14:sizeRelH relativeFrom="margin">
              <wp14:pctWidth>0</wp14:pctWidth>
            </wp14:sizeRelH>
            <wp14:sizeRelV relativeFrom="margin">
              <wp14:pctHeight>0</wp14:pctHeight>
            </wp14:sizeRelV>
          </wp:anchor>
        </w:drawing>
      </w:r>
      <w:r w:rsidR="00E66373">
        <w:rPr>
          <w:noProof/>
          <w:lang w:eastAsia="en-US"/>
        </w:rPr>
        <mc:AlternateContent>
          <mc:Choice Requires="wpg">
            <w:drawing>
              <wp:anchor distT="91440" distB="91440" distL="182880" distR="182880" simplePos="0" relativeHeight="251678720" behindDoc="0" locked="0" layoutInCell="1" allowOverlap="1" wp14:anchorId="1FD965D4" wp14:editId="722433FB">
                <wp:simplePos x="0" y="0"/>
                <wp:positionH relativeFrom="margin">
                  <wp:posOffset>2018030</wp:posOffset>
                </wp:positionH>
                <wp:positionV relativeFrom="margin">
                  <wp:posOffset>5115560</wp:posOffset>
                </wp:positionV>
                <wp:extent cx="4039870" cy="4029710"/>
                <wp:effectExtent l="0" t="0" r="0" b="8890"/>
                <wp:wrapSquare wrapText="bothSides"/>
                <wp:docPr id="77" name="Group 77"/>
                <wp:cNvGraphicFramePr/>
                <a:graphic xmlns:a="http://schemas.openxmlformats.org/drawingml/2006/main">
                  <a:graphicData uri="http://schemas.microsoft.com/office/word/2010/wordprocessingGroup">
                    <wpg:wgp>
                      <wpg:cNvGrpSpPr/>
                      <wpg:grpSpPr>
                        <a:xfrm>
                          <a:off x="0" y="0"/>
                          <a:ext cx="4039870" cy="4029710"/>
                          <a:chOff x="2028825" y="304800"/>
                          <a:chExt cx="4052315" cy="4029178"/>
                        </a:xfrm>
                      </wpg:grpSpPr>
                      <wpg:grpSp>
                        <wpg:cNvPr id="79" name="Group 3"/>
                        <wpg:cNvGrpSpPr>
                          <a:grpSpLocks noChangeAspect="1"/>
                        </wpg:cNvGrpSpPr>
                        <wpg:grpSpPr>
                          <a:xfrm>
                            <a:off x="2028825" y="304800"/>
                            <a:ext cx="4052315" cy="4029178"/>
                            <a:chOff x="-7127" y="0"/>
                            <a:chExt cx="3051763" cy="2995664"/>
                          </a:xfrm>
                        </wpg:grpSpPr>
                        <wps:wsp>
                          <wps:cNvPr id="80" name="Freeform 80"/>
                          <wps:cNvSpPr>
                            <a:spLocks/>
                          </wps:cNvSpPr>
                          <wps:spPr bwMode="auto">
                            <a:xfrm>
                              <a:off x="461962" y="0"/>
                              <a:ext cx="1157047" cy="432552"/>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298860" y="1917751"/>
                              <a:ext cx="2716036"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a:extLst/>
                          </wps:spPr>
                          <wps:txbx>
                            <w:txbxContent>
                              <w:p w:rsidR="00D72F26" w:rsidRDefault="00D72F26" w:rsidP="000514E3">
                                <w:pPr>
                                  <w:jc w:val="center"/>
                                </w:pPr>
                              </w:p>
                            </w:txbxContent>
                          </wps:txbx>
                          <wps:bodyPr vert="horz" wrap="square" lIns="91440" tIns="45720" rIns="91440" bIns="45720" numCol="1" anchor="t" anchorCtr="0" compatLnSpc="1">
                            <a:prstTxWarp prst="textNoShape">
                              <a:avLst/>
                            </a:prstTxWarp>
                          </wps:bodyPr>
                        </wps:wsp>
                        <wps:wsp>
                          <wps:cNvPr id="83" name="Freeform 83"/>
                          <wps:cNvSpPr>
                            <a:spLocks/>
                          </wps:cNvSpPr>
                          <wps:spPr bwMode="auto">
                            <a:xfrm>
                              <a:off x="1481136" y="1763671"/>
                              <a:ext cx="1563500" cy="787222"/>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g:grpSp>
                      <wps:wsp>
                        <wps:cNvPr id="85" name="Text Box 85"/>
                        <wps:cNvSpPr txBox="1"/>
                        <wps:spPr>
                          <a:xfrm>
                            <a:off x="3298502" y="543643"/>
                            <a:ext cx="2487807" cy="3096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pPr>
                                <w:rPr>
                                  <w:caps/>
                                  <w:color w:val="86A795" w:themeColor="text2" w:themeTint="99"/>
                                  <w:sz w:val="28"/>
                                  <w:szCs w:val="28"/>
                                </w:rPr>
                              </w:pPr>
                              <w:r>
                                <w:rPr>
                                  <w:caps/>
                                  <w:color w:val="86A795" w:themeColor="text2" w:themeTint="99"/>
                                  <w:sz w:val="28"/>
                                  <w:szCs w:val="28"/>
                                </w:rPr>
                                <w:t xml:space="preserve">“Its architecture was simplisticly set out in its dual towers. Yet their origins were that of the dream of the world showing time within clouds. The very same Oracles that were the insperation to shape my trees in my leasure of being a treetrimmer.” </w:t>
                              </w:r>
                            </w:p>
                            <w:p w:rsidR="00D72F26" w:rsidRDefault="00D72F26">
                              <w:pPr>
                                <w:spacing w:line="240" w:lineRule="auto"/>
                                <w:ind w:left="360"/>
                                <w:rPr>
                                  <w:color w:val="549E39" w:themeColor="accent1"/>
                                  <w:sz w:val="18"/>
                                  <w:szCs w:val="18"/>
                                </w:rPr>
                              </w:pPr>
                              <w:r>
                                <w:rPr>
                                  <w:color w:val="549E39" w:themeColor="accent1"/>
                                  <w:sz w:val="18"/>
                                  <w:szCs w:val="18"/>
                                </w:rPr>
                                <w:t>Kanaya Maryam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965D4" id="Group 77" o:spid="_x0000_s1031" style="position:absolute;margin-left:158.9pt;margin-top:402.8pt;width:318.1pt;height:317.3pt;z-index:251678720;mso-wrap-distance-left:14.4pt;mso-wrap-distance-top:7.2pt;mso-wrap-distance-right:14.4pt;mso-wrap-distance-bottom:7.2pt;mso-position-horizontal-relative:margin;mso-position-vertical-relative:margin;mso-width-relative:margin;mso-height-relative:margin" coordorigin="20288,3048" coordsize="40523,4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">
                <v:group id="Group 3" o:spid="_x0000_s1032" style="position:absolute;left:20288;top:3048;width:40523;height:40291" coordorigin="-71" coordsize="30517,2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o:lock v:ext="edit" aspectratio="t"/>
                  <v:shape id="Freeform 80" o:spid="_x0000_s1033" style="position:absolute;left:4619;width:11571;height:4325;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EYb0A&#10;AADbAAAADwAAAGRycy9kb3ducmV2LnhtbERPTUsDMRC9F/wPYYTe2qw9lLI2LSIongpdPeht2Iyb&#10;xWSyJNk2/nvnUPD4eN/7Yw1eXSjlMbKBh3UDiriPduTBwMf7y2oHKhdkiz4yGfilDMfD3WKPrY1X&#10;PtOlK4OSEM4tGnClTK3WuXcUMK/jRCzcd0wBi8A0aJvwKuHB603TbHXAkaXB4UTPjvqfbg7Sq/Or&#10;n07V287Vz0BuxvQ1G7O8r0+PoArV8i++ud+sgZ2sly/yA/Th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mEYb0AAADbAAAADwAAAAAAAAAAAAAAAACYAgAAZHJzL2Rvd25yZXYu&#10;eG1sUEsFBgAAAAAEAAQA9QAAAIIDAAAAAA==&#10;" path="m,545r,l540,r4,5l,545xe" fillcolor="#86a795 [1951]" stroked="f">
                    <v:path arrowok="t" o:connecttype="custom" o:connectlocs="0,432552;0,432552;1148539,0;1157047,3968;0,432552" o:connectangles="0,0,0,0,0"/>
                  </v:shape>
                  <v:shape id="Freeform 81" o:spid="_x0000_s1034" style="position:absolute;left:2988;top:19177;width:27160;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AMMA&#10;AADbAAAADwAAAGRycy9kb3ducmV2LnhtbESPQWvCQBSE74X+h+UJvdVNPFSJWUWEltJLNYrg7ZF9&#10;SRazb0N2TdJ/3y0UPA4z8w2TbyfbioF6bxwrSOcJCOLSacO1gvPp/XUFwgdkja1jUvBDHrab56cc&#10;M+1GPtJQhFpECPsMFTQhdJmUvmzIop+7jjh6lesthij7Wuoexwi3rVwkyZu0aDguNNjRvqHyVtyt&#10;Ar6OZvFB0h+WyaWszDelX/au1Mts2q1BBJrCI/zf/tQKVi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0AMMAAADbAAAADwAAAAAAAAAAAAAAAACYAgAAZHJzL2Rv&#10;d25yZXYueG1sUEsFBgAAAAAEAAQA9QAAAIgDAAAAAA==&#10;" path="m,679r,l679,r4,l,679xe" fillcolor="#86a795 [1951]" stroked="f">
                    <v:path arrowok="t" o:connecttype="custom" o:connectlocs="0,1077913;0,1077913;2700129,0;2716036,0;0,1077913" o:connectangles="0,0,0,0,0"/>
                  </v:shape>
                  <v:shape id="Freeform 82" o:spid="_x0000_s1035" style="position:absolute;left:2571;top:365;width:10684;height:10620;visibility:visible;mso-wrap-style:square;v-text-anchor:top" coordsize="673,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hp8QA&#10;AADbAAAADwAAAGRycy9kb3ducmV2LnhtbESPQWvCQBSE70L/w/IKvYhuDCgSXaUILUW9aA1eH9ln&#10;Esy+TbNrEv+9Kwg9DjPzDbNc96YSLTWutKxgMo5AEGdWl5wrOP1+jeYgnEfWWFkmBXdysF69DZaY&#10;aNvxgdqjz0WAsEtQQeF9nUjpsoIMurGtiYN3sY1BH2STS91gF+CmknEUzaTBksNCgTVtCsqux5tR&#10;UNvzJN3col067L7jFrfV33SfKvXx3n8uQHjq/X/41f7RCuYx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IafEAAAA2wAAAA8AAAAAAAAAAAAAAAAAmAIAAGRycy9k&#10;b3ducmV2LnhtbFBLBQYAAAAABAAEAPUAAACJAwAAAAA=&#10;" adj="-11796480,,5400" path="m4,669r-4,l669,r4,l4,669xe" fillcolor="#86a795 [1951]" stroked="f">
                    <v:stroke joinstyle="miter"/>
                    <v:formulas/>
                    <v:path arrowok="t" o:connecttype="custom" o:connectlocs="6350,1062038;0,1062038;1062038,0;1068388,0;6350,1062038" o:connectangles="0,0,0,0,0" textboxrect="0,0,673,669"/>
                    <v:textbox>
                      <w:txbxContent>
                        <w:p w:rsidR="00D72F26" w:rsidRDefault="00D72F26" w:rsidP="000514E3">
                          <w:pPr>
                            <w:jc w:val="center"/>
                          </w:pPr>
                        </w:p>
                      </w:txbxContent>
                    </v:textbox>
                  </v:shape>
                  <v:shape id="Freeform 83" o:spid="_x0000_s1036" style="position:absolute;left:14811;top:17636;width:15635;height:7872;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crMQA&#10;AADbAAAADwAAAGRycy9kb3ducmV2LnhtbESPQWsCMRSE74X+h/AKvdVsLRVdjVIEcXtTq+DxsXlu&#10;tt28LEnW3f77RhB6HGbmG2axGmwjruRD7VjB6ygDQVw6XXOl4Pi1eZmCCBFZY+OYFPxSgNXy8WGB&#10;uXY97+l6iJVIEA45KjAxtrmUoTRkMYxcS5y8i/MWY5K+ktpjn+C2keMsm0iLNacFgy2tDZU/h84q&#10;2HW+OG+7Wfju12bcnnbvk33xqdTz0/AxBxFpiP/he7vQCqZv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HKzEAAAA2wAAAA8AAAAAAAAAAAAAAAAAmAIAAGRycy9k&#10;b3ducmV2LnhtbFBLBQYAAAAABAAEAPUAAACJAwAAAAA=&#10;" path="m5,600l,595,596,r4,5l5,600xe" fillcolor="#86a795 [1951]" stroked="f">
                    <v:path arrowok="t" o:connecttype="custom" o:connectlocs="13029,787222;0,780662;1553077,0;1563500,6560;13029,787222" o:connectangles="0,0,0,0,0"/>
                  </v:shape>
                  <v:shape id="Freeform 84" o:spid="_x0000_s1037" style="position:absolute;left:-71;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frMMA&#10;AADbAAAADwAAAGRycy9kb3ducmV2LnhtbESPQWvCQBSE70L/w/IK3nSjSAmpq9iC4ElpbHN+7L4m&#10;wezbsLvG+O9dodDjMDPfMOvtaDsxkA+tYwWLeQaCWDvTcq3g+7yf5SBCRDbYOSYFdwqw3bxM1lgY&#10;d+MvGspYiwThUKCCJsa+kDLohiyGueuJk/frvMWYpK+l8XhLcNvJZZa9SYstp4UGe/psSF/Kq1Xw&#10;cRrvy0qfymxxrY7nH5+vqkErNX0dd+8gIo3xP/zXPhgF+QqeX9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ofrMMAAADbAAAADwAAAAAAAAAAAAAAAACYAgAAZHJzL2Rv&#10;d25yZXYueG1sUEsFBgAAAAAEAAQA9QAAAIgDAAAAAA==&#10;" path="m5,831r-5,l831,r4,l5,831xe" fillcolor="#86a795 [1951]" stroked="f">
                    <v:path arrowok="t" o:connecttype="custom" o:connectlocs="7938,1319213;0,1319213;1319214,0;1325564,0;7938,1319213" o:connectangles="0,0,0,0,0"/>
                  </v:shape>
                </v:group>
                <v:shape id="Text Box 85" o:spid="_x0000_s1038" type="#_x0000_t202" style="position:absolute;left:32985;top:5436;width:24878;height:30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D72F26" w:rsidRDefault="00D72F26">
                        <w:pPr>
                          <w:rPr>
                            <w:caps/>
                            <w:color w:val="86A795" w:themeColor="text2" w:themeTint="99"/>
                            <w:sz w:val="28"/>
                            <w:szCs w:val="28"/>
                          </w:rPr>
                        </w:pPr>
                        <w:r>
                          <w:rPr>
                            <w:caps/>
                            <w:color w:val="86A795" w:themeColor="text2" w:themeTint="99"/>
                            <w:sz w:val="28"/>
                            <w:szCs w:val="28"/>
                          </w:rPr>
                          <w:t xml:space="preserve">“Its architecture was simplisticly set out in its dual towers. Yet their origins were that of the dream of the world showing time within clouds. The very same Oracles that were the insperation to shape my trees in my leasure of being a treetrimmer.” </w:t>
                        </w:r>
                      </w:p>
                      <w:p w:rsidR="00D72F26" w:rsidRDefault="00D72F26">
                        <w:pPr>
                          <w:spacing w:line="240" w:lineRule="auto"/>
                          <w:ind w:left="360"/>
                          <w:rPr>
                            <w:color w:val="549E39" w:themeColor="accent1"/>
                            <w:sz w:val="18"/>
                            <w:szCs w:val="18"/>
                          </w:rPr>
                        </w:pPr>
                        <w:r>
                          <w:rPr>
                            <w:color w:val="549E39" w:themeColor="accent1"/>
                            <w:sz w:val="18"/>
                            <w:szCs w:val="18"/>
                          </w:rPr>
                          <w:t>Kanaya Maryam</w:t>
                        </w:r>
                      </w:p>
                    </w:txbxContent>
                  </v:textbox>
                </v:shape>
                <w10:wrap type="square" anchorx="margin" anchory="margin"/>
              </v:group>
            </w:pict>
          </mc:Fallback>
        </mc:AlternateContent>
      </w:r>
      <w:r w:rsidR="00CD667E">
        <w:rPr>
          <w:noProof/>
          <w:lang w:eastAsia="en-US"/>
        </w:rPr>
        <mc:AlternateContent>
          <mc:Choice Requires="wpg">
            <w:drawing>
              <wp:anchor distT="0" distB="0" distL="457200" distR="457200" simplePos="0" relativeHeight="251676672" behindDoc="0" locked="0" layoutInCell="1" allowOverlap="1" wp14:anchorId="71EB0656" wp14:editId="605F0FA5">
                <wp:simplePos x="0" y="0"/>
                <wp:positionH relativeFrom="margin">
                  <wp:posOffset>-228600</wp:posOffset>
                </wp:positionH>
                <wp:positionV relativeFrom="page">
                  <wp:posOffset>1619250</wp:posOffset>
                </wp:positionV>
                <wp:extent cx="1985530" cy="7647305"/>
                <wp:effectExtent l="0" t="0" r="0" b="0"/>
                <wp:wrapSquare wrapText="bothSides"/>
                <wp:docPr id="86" name="Group 86"/>
                <wp:cNvGraphicFramePr/>
                <a:graphic xmlns:a="http://schemas.openxmlformats.org/drawingml/2006/main">
                  <a:graphicData uri="http://schemas.microsoft.com/office/word/2010/wordprocessingGroup">
                    <wpg:wgp>
                      <wpg:cNvGrpSpPr/>
                      <wpg:grpSpPr>
                        <a:xfrm>
                          <a:off x="0" y="0"/>
                          <a:ext cx="1985530" cy="7647305"/>
                          <a:chOff x="-155399" y="-2585760"/>
                          <a:chExt cx="2806086" cy="10541709"/>
                        </a:xfrm>
                      </wpg:grpSpPr>
                      <wpg:grpSp>
                        <wpg:cNvPr id="87" name="Group 87"/>
                        <wpg:cNvGrpSpPr/>
                        <wpg:grpSpPr>
                          <a:xfrm>
                            <a:off x="136915" y="-458320"/>
                            <a:ext cx="2228850" cy="8229600"/>
                            <a:chOff x="136915" y="-458320"/>
                            <a:chExt cx="2228850" cy="8229600"/>
                          </a:xfrm>
                        </wpg:grpSpPr>
                        <wps:wsp>
                          <wps:cNvPr id="88" name="Rectangle 88"/>
                          <wps:cNvSpPr/>
                          <wps:spPr>
                            <a:xfrm>
                              <a:off x="136915" y="-45832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155399" y="-2585760"/>
                            <a:ext cx="2806086" cy="10541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rsidP="000B70F0">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My hive</w:t>
                              </w:r>
                            </w:p>
                            <w:p w:rsidR="00D72F26" w:rsidRDefault="00D72F26" w:rsidP="0086075A">
                              <w:pPr>
                                <w:jc w:val="center"/>
                                <w:rPr>
                                  <w:color w:val="FFFFFF" w:themeColor="background1"/>
                                </w:rPr>
                              </w:pPr>
                              <w:r>
                                <w:rPr>
                                  <w:color w:val="FFFFFF" w:themeColor="background1"/>
                                </w:rPr>
                                <w:t>Harsh burning Desert sun</w:t>
                              </w:r>
                            </w:p>
                            <w:p w:rsidR="00D72F26" w:rsidRDefault="00D72F26" w:rsidP="0086075A">
                              <w:pPr>
                                <w:jc w:val="center"/>
                                <w:rPr>
                                  <w:color w:val="FFFFFF" w:themeColor="background1"/>
                                </w:rPr>
                              </w:pPr>
                              <w:r>
                                <w:rPr>
                                  <w:color w:val="FFFFFF" w:themeColor="background1"/>
                                </w:rPr>
                                <w:t>Home to creatures of the day</w:t>
                              </w:r>
                            </w:p>
                            <w:p w:rsidR="00D72F26" w:rsidRDefault="00D72F26" w:rsidP="0086075A">
                              <w:pPr>
                                <w:jc w:val="center"/>
                                <w:rPr>
                                  <w:color w:val="FFFFFF" w:themeColor="background1"/>
                                </w:rPr>
                              </w:pPr>
                              <w:r>
                                <w:rPr>
                                  <w:color w:val="FFFFFF" w:themeColor="background1"/>
                                </w:rPr>
                                <w:t>Prowling on the innocent</w:t>
                              </w:r>
                            </w:p>
                            <w:p w:rsidR="00D72F26" w:rsidRDefault="00D72F26" w:rsidP="0086075A">
                              <w:pPr>
                                <w:jc w:val="center"/>
                                <w:rPr>
                                  <w:color w:val="FFFFFF" w:themeColor="background1"/>
                                </w:rPr>
                              </w:pPr>
                              <w:r>
                                <w:rPr>
                                  <w:color w:val="FFFFFF" w:themeColor="background1"/>
                                </w:rPr>
                                <w:t>And in this land of chaos</w:t>
                              </w:r>
                            </w:p>
                            <w:p w:rsidR="00D72F26" w:rsidRDefault="00D72F26" w:rsidP="0086075A">
                              <w:pPr>
                                <w:jc w:val="center"/>
                                <w:rPr>
                                  <w:color w:val="FFFFFF" w:themeColor="background1"/>
                                </w:rPr>
                              </w:pPr>
                              <w:r>
                                <w:rPr>
                                  <w:color w:val="FFFFFF" w:themeColor="background1"/>
                                </w:rPr>
                                <w:t>I have found my refuge</w:t>
                              </w:r>
                            </w:p>
                            <w:p w:rsidR="00D72F26" w:rsidRDefault="00D72F26" w:rsidP="0086075A">
                              <w:pPr>
                                <w:jc w:val="center"/>
                                <w:rPr>
                                  <w:color w:val="FFFFFF" w:themeColor="background1"/>
                                </w:rPr>
                              </w:pPr>
                              <w:r>
                                <w:rPr>
                                  <w:color w:val="FFFFFF" w:themeColor="background1"/>
                                </w:rPr>
                                <w:t>My oasis which thrives</w:t>
                              </w:r>
                            </w:p>
                            <w:p w:rsidR="00D72F26" w:rsidRDefault="00D72F26" w:rsidP="0086075A">
                              <w:pPr>
                                <w:jc w:val="center"/>
                                <w:rPr>
                                  <w:color w:val="FFFFFF" w:themeColor="background1"/>
                                </w:rPr>
                              </w:pPr>
                              <w:r>
                                <w:rPr>
                                  <w:color w:val="FFFFFF" w:themeColor="background1"/>
                                </w:rPr>
                                <w:t>Of dream and reality</w:t>
                              </w:r>
                            </w:p>
                            <w:p w:rsidR="00D72F26" w:rsidRDefault="00D72F26" w:rsidP="0086075A">
                              <w:pPr>
                                <w:jc w:val="center"/>
                                <w:rPr>
                                  <w:color w:val="FFFFFF" w:themeColor="background1"/>
                                </w:rPr>
                              </w:pPr>
                              <w:r>
                                <w:rPr>
                                  <w:color w:val="FFFFFF" w:themeColor="background1"/>
                                </w:rPr>
                                <w:t>Most came from ruin</w:t>
                              </w:r>
                            </w:p>
                            <w:p w:rsidR="00D72F26" w:rsidRDefault="00D72F26" w:rsidP="0086075A">
                              <w:pPr>
                                <w:jc w:val="center"/>
                                <w:rPr>
                                  <w:color w:val="FFFFFF" w:themeColor="background1"/>
                                </w:rPr>
                              </w:pPr>
                              <w:r>
                                <w:rPr>
                                  <w:color w:val="FFFFFF" w:themeColor="background1"/>
                                </w:rPr>
                                <w:t>I somehow made my own</w:t>
                              </w:r>
                            </w:p>
                            <w:p w:rsidR="00D72F26" w:rsidRDefault="00D72F26" w:rsidP="0086075A">
                              <w:pPr>
                                <w:jc w:val="center"/>
                                <w:rPr>
                                  <w:color w:val="FFFFFF" w:themeColor="background1"/>
                                </w:rPr>
                              </w:pPr>
                              <w:r>
                                <w:rPr>
                                  <w:color w:val="FFFFFF" w:themeColor="background1"/>
                                </w:rPr>
                                <w:t>Golden towered moons</w:t>
                              </w:r>
                            </w:p>
                            <w:p w:rsidR="00D72F26" w:rsidRDefault="00D72F26" w:rsidP="0086075A">
                              <w:pPr>
                                <w:jc w:val="center"/>
                                <w:rPr>
                                  <w:color w:val="FFFFFF" w:themeColor="background1"/>
                                </w:rPr>
                              </w:pPr>
                              <w:r>
                                <w:rPr>
                                  <w:color w:val="FFFFFF" w:themeColor="background1"/>
                                </w:rPr>
                                <w:t>Fairytale like blue skies</w:t>
                              </w:r>
                            </w:p>
                            <w:p w:rsidR="00D72F26" w:rsidRDefault="00D72F26" w:rsidP="0086075A">
                              <w:pPr>
                                <w:jc w:val="center"/>
                                <w:rPr>
                                  <w:color w:val="FFFFFF" w:themeColor="background1"/>
                                </w:rPr>
                              </w:pPr>
                              <w:r>
                                <w:rPr>
                                  <w:color w:val="FFFFFF" w:themeColor="background1"/>
                                </w:rPr>
                                <w:t>Sculptured trees reminiscent of clouded oracles</w:t>
                              </w:r>
                            </w:p>
                            <w:p w:rsidR="00D72F26" w:rsidRDefault="00D72F26" w:rsidP="0086075A">
                              <w:pPr>
                                <w:jc w:val="center"/>
                                <w:rPr>
                                  <w:color w:val="FFFFFF" w:themeColor="background1"/>
                                </w:rPr>
                              </w:pPr>
                              <w:r>
                                <w:rPr>
                                  <w:color w:val="FFFFFF" w:themeColor="background1"/>
                                </w:rPr>
                                <w:t>We live in night but I thrive in daylight</w:t>
                              </w:r>
                            </w:p>
                            <w:p w:rsidR="00D72F26" w:rsidRDefault="00D72F26" w:rsidP="0086075A">
                              <w:pPr>
                                <w:jc w:val="center"/>
                                <w:rPr>
                                  <w:color w:val="FFFFFF" w:themeColor="background1"/>
                                </w:rPr>
                              </w:pPr>
                              <w:r>
                                <w:rPr>
                                  <w:color w:val="FFFFFF" w:themeColor="background1"/>
                                </w:rPr>
                                <w:t>Chainsaws ring across the green</w:t>
                              </w:r>
                            </w:p>
                            <w:p w:rsidR="00D72F26" w:rsidRDefault="00D72F26" w:rsidP="0086075A">
                              <w:pPr>
                                <w:jc w:val="center"/>
                                <w:rPr>
                                  <w:color w:val="FFFFFF" w:themeColor="background1"/>
                                </w:rPr>
                              </w:pPr>
                              <w:r>
                                <w:rPr>
                                  <w:color w:val="FFFFFF" w:themeColor="background1"/>
                                </w:rPr>
                                <w:t>Well-kept to unfathomable  delight</w:t>
                              </w:r>
                            </w:p>
                            <w:p w:rsidR="00D72F26" w:rsidRDefault="00D72F26" w:rsidP="0086075A">
                              <w:pPr>
                                <w:jc w:val="center"/>
                                <w:rPr>
                                  <w:color w:val="FFFFFF" w:themeColor="background1"/>
                                </w:rPr>
                              </w:pPr>
                              <w:r>
                                <w:rPr>
                                  <w:color w:val="FFFFFF" w:themeColor="background1"/>
                                </w:rPr>
                                <w:t>Inspiration accessible to my every design.</w:t>
                              </w:r>
                            </w:p>
                            <w:p w:rsidR="00D72F26" w:rsidRDefault="00D72F26" w:rsidP="00CD667E">
                              <w:pPr>
                                <w:rPr>
                                  <w:color w:val="FFFFFF" w:themeColor="background1"/>
                                </w:rPr>
                              </w:pPr>
                            </w:p>
                            <w:p w:rsidR="00D72F26" w:rsidRDefault="00D72F26" w:rsidP="00CD667E">
                              <w:pPr>
                                <w:rPr>
                                  <w:color w:val="FFFFFF" w:themeColor="background1"/>
                                </w:rPr>
                              </w:pPr>
                            </w:p>
                            <w:p w:rsidR="00D72F26" w:rsidRDefault="00D72F26" w:rsidP="00CD667E">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B0656" id="Group 86" o:spid="_x0000_s1039" style="position:absolute;margin-left:-18pt;margin-top:127.5pt;width:156.35pt;height:602.15pt;z-index:251676672;mso-wrap-distance-left:36pt;mso-wrap-distance-right:36pt;mso-position-horizontal-relative:margin;mso-position-vertical-relative:page;mso-width-relative:margin;mso-height-relative:margin" coordorigin="-1553,-25857" coordsize="28060,10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">
                <v:group id="Group 87" o:spid="_x0000_s1040" style="position:absolute;left:1369;top:-4583;width:22288;height:82295" coordorigin="1369,-4583" coordsize="22288,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41" style="position:absolute;left:1369;top:-4583;width:22288;height:8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XcL8A&#10;AADbAAAADwAAAGRycy9kb3ducmV2LnhtbERPy4rCMBTdD/gP4QruxlQFlWoUKch0I/j6gGtzbYPN&#10;TW0yWufrJwvB5eG8l+vO1uJBrTeOFYyGCQjiwmnDpYLzafs9B+EDssbaMSl4kYf1qve1xFS7Jx/o&#10;cQyliCHsU1RQhdCkUvqiIot+6BriyF1dazFE2JZSt/iM4baW4ySZSouGY0OFDWUVFbfjr1WQczPJ&#10;s+xm//bmch/j9vJjdjOlBv1uswARqAsf8dudawXzODZ+i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J9dwvwAAANsAAAAPAAAAAAAAAAAAAAAAAJgCAABkcnMvZG93bnJl&#10;di54bWxQSwUGAAAAAAQABAD1AAAAhAMAAAAA&#10;" fillcolor="#496556 [3122]" stroked="f" strokeweight="1pt">
                    <v:fill color2="#3e5548 [2882]" angle="348" colors="0 #87ae91;6554f #87ae91" focus="100%" type="gradient"/>
                  </v:rect>
                  <v:group id="Group 68" o:spid="_x0000_s1042"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43"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44"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45"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46"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47"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48"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49"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50"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51"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52"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53"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54"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Text Box 102" o:spid="_x0000_s1055" type="#_x0000_t202" style="position:absolute;left:-1553;top:-25857;width:28059;height:10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D72F26" w:rsidRDefault="00D72F26" w:rsidP="000B70F0">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My hive</w:t>
                        </w:r>
                      </w:p>
                      <w:p w:rsidR="00D72F26" w:rsidRDefault="00D72F26" w:rsidP="0086075A">
                        <w:pPr>
                          <w:jc w:val="center"/>
                          <w:rPr>
                            <w:color w:val="FFFFFF" w:themeColor="background1"/>
                          </w:rPr>
                        </w:pPr>
                        <w:r>
                          <w:rPr>
                            <w:color w:val="FFFFFF" w:themeColor="background1"/>
                          </w:rPr>
                          <w:t>Harsh burning Desert sun</w:t>
                        </w:r>
                      </w:p>
                      <w:p w:rsidR="00D72F26" w:rsidRDefault="00D72F26" w:rsidP="0086075A">
                        <w:pPr>
                          <w:jc w:val="center"/>
                          <w:rPr>
                            <w:color w:val="FFFFFF" w:themeColor="background1"/>
                          </w:rPr>
                        </w:pPr>
                        <w:r>
                          <w:rPr>
                            <w:color w:val="FFFFFF" w:themeColor="background1"/>
                          </w:rPr>
                          <w:t>Home to creatures of the day</w:t>
                        </w:r>
                      </w:p>
                      <w:p w:rsidR="00D72F26" w:rsidRDefault="00D72F26" w:rsidP="0086075A">
                        <w:pPr>
                          <w:jc w:val="center"/>
                          <w:rPr>
                            <w:color w:val="FFFFFF" w:themeColor="background1"/>
                          </w:rPr>
                        </w:pPr>
                        <w:r>
                          <w:rPr>
                            <w:color w:val="FFFFFF" w:themeColor="background1"/>
                          </w:rPr>
                          <w:t>Prowling on the innocent</w:t>
                        </w:r>
                      </w:p>
                      <w:p w:rsidR="00D72F26" w:rsidRDefault="00D72F26" w:rsidP="0086075A">
                        <w:pPr>
                          <w:jc w:val="center"/>
                          <w:rPr>
                            <w:color w:val="FFFFFF" w:themeColor="background1"/>
                          </w:rPr>
                        </w:pPr>
                        <w:r>
                          <w:rPr>
                            <w:color w:val="FFFFFF" w:themeColor="background1"/>
                          </w:rPr>
                          <w:t>And in this land of chaos</w:t>
                        </w:r>
                      </w:p>
                      <w:p w:rsidR="00D72F26" w:rsidRDefault="00D72F26" w:rsidP="0086075A">
                        <w:pPr>
                          <w:jc w:val="center"/>
                          <w:rPr>
                            <w:color w:val="FFFFFF" w:themeColor="background1"/>
                          </w:rPr>
                        </w:pPr>
                        <w:r>
                          <w:rPr>
                            <w:color w:val="FFFFFF" w:themeColor="background1"/>
                          </w:rPr>
                          <w:t>I have found my refuge</w:t>
                        </w:r>
                      </w:p>
                      <w:p w:rsidR="00D72F26" w:rsidRDefault="00D72F26" w:rsidP="0086075A">
                        <w:pPr>
                          <w:jc w:val="center"/>
                          <w:rPr>
                            <w:color w:val="FFFFFF" w:themeColor="background1"/>
                          </w:rPr>
                        </w:pPr>
                        <w:r>
                          <w:rPr>
                            <w:color w:val="FFFFFF" w:themeColor="background1"/>
                          </w:rPr>
                          <w:t>My oasis which thrives</w:t>
                        </w:r>
                      </w:p>
                      <w:p w:rsidR="00D72F26" w:rsidRDefault="00D72F26" w:rsidP="0086075A">
                        <w:pPr>
                          <w:jc w:val="center"/>
                          <w:rPr>
                            <w:color w:val="FFFFFF" w:themeColor="background1"/>
                          </w:rPr>
                        </w:pPr>
                        <w:r>
                          <w:rPr>
                            <w:color w:val="FFFFFF" w:themeColor="background1"/>
                          </w:rPr>
                          <w:t>Of dream and reality</w:t>
                        </w:r>
                      </w:p>
                      <w:p w:rsidR="00D72F26" w:rsidRDefault="00D72F26" w:rsidP="0086075A">
                        <w:pPr>
                          <w:jc w:val="center"/>
                          <w:rPr>
                            <w:color w:val="FFFFFF" w:themeColor="background1"/>
                          </w:rPr>
                        </w:pPr>
                        <w:r>
                          <w:rPr>
                            <w:color w:val="FFFFFF" w:themeColor="background1"/>
                          </w:rPr>
                          <w:t>Most came from ruin</w:t>
                        </w:r>
                      </w:p>
                      <w:p w:rsidR="00D72F26" w:rsidRDefault="00D72F26" w:rsidP="0086075A">
                        <w:pPr>
                          <w:jc w:val="center"/>
                          <w:rPr>
                            <w:color w:val="FFFFFF" w:themeColor="background1"/>
                          </w:rPr>
                        </w:pPr>
                        <w:r>
                          <w:rPr>
                            <w:color w:val="FFFFFF" w:themeColor="background1"/>
                          </w:rPr>
                          <w:t>I somehow made my own</w:t>
                        </w:r>
                      </w:p>
                      <w:p w:rsidR="00D72F26" w:rsidRDefault="00D72F26" w:rsidP="0086075A">
                        <w:pPr>
                          <w:jc w:val="center"/>
                          <w:rPr>
                            <w:color w:val="FFFFFF" w:themeColor="background1"/>
                          </w:rPr>
                        </w:pPr>
                        <w:r>
                          <w:rPr>
                            <w:color w:val="FFFFFF" w:themeColor="background1"/>
                          </w:rPr>
                          <w:t>Golden towered moons</w:t>
                        </w:r>
                      </w:p>
                      <w:p w:rsidR="00D72F26" w:rsidRDefault="00D72F26" w:rsidP="0086075A">
                        <w:pPr>
                          <w:jc w:val="center"/>
                          <w:rPr>
                            <w:color w:val="FFFFFF" w:themeColor="background1"/>
                          </w:rPr>
                        </w:pPr>
                        <w:r>
                          <w:rPr>
                            <w:color w:val="FFFFFF" w:themeColor="background1"/>
                          </w:rPr>
                          <w:t>Fairytale like blue skies</w:t>
                        </w:r>
                      </w:p>
                      <w:p w:rsidR="00D72F26" w:rsidRDefault="00D72F26" w:rsidP="0086075A">
                        <w:pPr>
                          <w:jc w:val="center"/>
                          <w:rPr>
                            <w:color w:val="FFFFFF" w:themeColor="background1"/>
                          </w:rPr>
                        </w:pPr>
                        <w:r>
                          <w:rPr>
                            <w:color w:val="FFFFFF" w:themeColor="background1"/>
                          </w:rPr>
                          <w:t>Sculptured trees reminiscent of clouded oracles</w:t>
                        </w:r>
                      </w:p>
                      <w:p w:rsidR="00D72F26" w:rsidRDefault="00D72F26" w:rsidP="0086075A">
                        <w:pPr>
                          <w:jc w:val="center"/>
                          <w:rPr>
                            <w:color w:val="FFFFFF" w:themeColor="background1"/>
                          </w:rPr>
                        </w:pPr>
                        <w:r>
                          <w:rPr>
                            <w:color w:val="FFFFFF" w:themeColor="background1"/>
                          </w:rPr>
                          <w:t>We live in night but I thrive in daylight</w:t>
                        </w:r>
                      </w:p>
                      <w:p w:rsidR="00D72F26" w:rsidRDefault="00D72F26" w:rsidP="0086075A">
                        <w:pPr>
                          <w:jc w:val="center"/>
                          <w:rPr>
                            <w:color w:val="FFFFFF" w:themeColor="background1"/>
                          </w:rPr>
                        </w:pPr>
                        <w:r>
                          <w:rPr>
                            <w:color w:val="FFFFFF" w:themeColor="background1"/>
                          </w:rPr>
                          <w:t>Chainsaws ring across the green</w:t>
                        </w:r>
                      </w:p>
                      <w:p w:rsidR="00D72F26" w:rsidRDefault="00D72F26" w:rsidP="0086075A">
                        <w:pPr>
                          <w:jc w:val="center"/>
                          <w:rPr>
                            <w:color w:val="FFFFFF" w:themeColor="background1"/>
                          </w:rPr>
                        </w:pPr>
                        <w:r>
                          <w:rPr>
                            <w:color w:val="FFFFFF" w:themeColor="background1"/>
                          </w:rPr>
                          <w:t>Well-kept to unfathomable  delight</w:t>
                        </w:r>
                      </w:p>
                      <w:p w:rsidR="00D72F26" w:rsidRDefault="00D72F26" w:rsidP="0086075A">
                        <w:pPr>
                          <w:jc w:val="center"/>
                          <w:rPr>
                            <w:color w:val="FFFFFF" w:themeColor="background1"/>
                          </w:rPr>
                        </w:pPr>
                        <w:r>
                          <w:rPr>
                            <w:color w:val="FFFFFF" w:themeColor="background1"/>
                          </w:rPr>
                          <w:t>Inspiration accessible to my every design.</w:t>
                        </w:r>
                      </w:p>
                      <w:p w:rsidR="00D72F26" w:rsidRDefault="00D72F26" w:rsidP="00CD667E">
                        <w:pPr>
                          <w:rPr>
                            <w:color w:val="FFFFFF" w:themeColor="background1"/>
                          </w:rPr>
                        </w:pPr>
                      </w:p>
                      <w:p w:rsidR="00D72F26" w:rsidRDefault="00D72F26" w:rsidP="00CD667E">
                        <w:pPr>
                          <w:rPr>
                            <w:color w:val="FFFFFF" w:themeColor="background1"/>
                          </w:rPr>
                        </w:pPr>
                      </w:p>
                      <w:p w:rsidR="00D72F26" w:rsidRDefault="00D72F26" w:rsidP="00CD667E">
                        <w:pPr>
                          <w:rPr>
                            <w:color w:val="FFFFFF" w:themeColor="background1"/>
                          </w:rPr>
                        </w:pPr>
                      </w:p>
                    </w:txbxContent>
                  </v:textbox>
                </v:shape>
                <w10:wrap type="square" anchorx="margin" anchory="page"/>
              </v:group>
            </w:pict>
          </mc:Fallback>
        </mc:AlternateContent>
      </w:r>
      <w:r w:rsidR="000514E3">
        <w:rPr>
          <w:noProof/>
          <w:lang w:eastAsia="en-US"/>
        </w:rPr>
        <mc:AlternateContent>
          <mc:Choice Requires="wps">
            <w:drawing>
              <wp:anchor distT="91440" distB="91440" distL="137160" distR="137160" simplePos="0" relativeHeight="251674624" behindDoc="0" locked="0" layoutInCell="0" allowOverlap="1" wp14:anchorId="39E81744" wp14:editId="17D15BE1">
                <wp:simplePos x="0" y="0"/>
                <wp:positionH relativeFrom="rightMargin">
                  <wp:posOffset>-1722755</wp:posOffset>
                </wp:positionH>
                <wp:positionV relativeFrom="margin">
                  <wp:posOffset>902335</wp:posOffset>
                </wp:positionV>
                <wp:extent cx="2509520" cy="4606290"/>
                <wp:effectExtent l="0" t="635" r="4445" b="444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09520" cy="4606290"/>
                        </a:xfrm>
                        <a:prstGeom prst="roundRect">
                          <a:avLst>
                            <a:gd name="adj" fmla="val 13032"/>
                          </a:avLst>
                        </a:prstGeom>
                        <a:solidFill>
                          <a:schemeClr val="accent1"/>
                        </a:solidFill>
                        <a:extLst/>
                      </wps:spPr>
                      <wps:txbx>
                        <w:txbxContent>
                          <w:p w:rsidR="00D72F26" w:rsidRDefault="00D72F2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The bright green sun pours its rays down upon the desert sand dunes. Its rays seems to trigger the gentle winds creeping in from the east. They rattled each leaf on the oracle shaped trees making a symphony within the cobblestone lined garden. The breeze provoked the brightly patterned sail cloths adorning the white duo orbed towers. Some were tethered to the earth, while others freely fluttered with the kinesthetic energy.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E81744" id="AutoShape 2" o:spid="_x0000_s1056" style="position:absolute;margin-left:-135.65pt;margin-top:71.05pt;width:197.6pt;height:362.7pt;rotation:90;z-index:251674624;visibility:visible;mso-wrap-style:square;mso-width-percent:0;mso-height-percent:0;mso-wrap-distance-left:10.8pt;mso-wrap-distance-top:7.2pt;mso-wrap-distance-right:10.8pt;mso-wrap-distance-bottom:7.2pt;mso-position-horizontal:absolute;mso-position-horizontal-relative:right-margin-area;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" o:allowincell="f" fillcolor="#549e39 [3204]" stroked="f">
                <v:textbox>
                  <w:txbxContent>
                    <w:p w:rsidR="00D72F26" w:rsidRDefault="00D72F2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The bright green sun pours its rays down upon the desert sand dunes. Its rays seems to trigger the gentle winds creeping in from the east. They rattled each leaf on the oracle shaped trees making a symphony within the cobblestone lined garden. The breeze provoked the brightly patterned sail cloths adorning the white duo orbed towers. Some were tethered to the earth, while others freely fluttered with the kinesthetic energy.</w:t>
                      </w:r>
                    </w:p>
                  </w:txbxContent>
                </v:textbox>
                <w10:wrap type="square" anchorx="margin" anchory="margin"/>
              </v:roundrect>
            </w:pict>
          </mc:Fallback>
        </mc:AlternateContent>
      </w:r>
      <w:r w:rsidR="00196972">
        <w:rPr>
          <w:noProof/>
          <w:lang w:eastAsia="en-US"/>
        </w:rPr>
        <w:drawing>
          <wp:anchor distT="0" distB="0" distL="114300" distR="114300" simplePos="0" relativeHeight="251672576" behindDoc="0" locked="0" layoutInCell="1" allowOverlap="1" wp14:anchorId="55BE87DA" wp14:editId="096E8A1E">
            <wp:simplePos x="0" y="0"/>
            <wp:positionH relativeFrom="column">
              <wp:posOffset>4128654</wp:posOffset>
            </wp:positionH>
            <wp:positionV relativeFrom="paragraph">
              <wp:posOffset>69158</wp:posOffset>
            </wp:positionV>
            <wp:extent cx="1925320" cy="1352550"/>
            <wp:effectExtent l="0" t="0" r="0" b="0"/>
            <wp:wrapThrough wrapText="bothSides">
              <wp:wrapPolygon edited="0">
                <wp:start x="0" y="0"/>
                <wp:lineTo x="0" y="21296"/>
                <wp:lineTo x="21372" y="21296"/>
                <wp:lineTo x="213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0px-Kanayahome.gif"/>
                    <pic:cNvPicPr/>
                  </pic:nvPicPr>
                  <pic:blipFill>
                    <a:blip r:embed="rId13">
                      <a:extLst>
                        <a:ext uri="{28A0092B-C50C-407E-A947-70E740481C1C}">
                          <a14:useLocalDpi xmlns:a14="http://schemas.microsoft.com/office/drawing/2010/main" val="0"/>
                        </a:ext>
                      </a:extLst>
                    </a:blip>
                    <a:stretch>
                      <a:fillRect/>
                    </a:stretch>
                  </pic:blipFill>
                  <pic:spPr>
                    <a:xfrm>
                      <a:off x="0" y="0"/>
                      <a:ext cx="1925320" cy="1352550"/>
                    </a:xfrm>
                    <a:prstGeom prst="rect">
                      <a:avLst/>
                    </a:prstGeom>
                  </pic:spPr>
                </pic:pic>
              </a:graphicData>
            </a:graphic>
          </wp:anchor>
        </w:drawing>
      </w:r>
      <w:r w:rsidR="00196972">
        <w:rPr>
          <w:noProof/>
          <w:lang w:eastAsia="en-US"/>
        </w:rPr>
        <mc:AlternateContent>
          <mc:Choice Requires="wps">
            <w:drawing>
              <wp:anchor distT="365760" distB="365760" distL="0" distR="0" simplePos="0" relativeHeight="251671552" behindDoc="0" locked="0" layoutInCell="1" allowOverlap="1" wp14:anchorId="70B56528" wp14:editId="79F69B93">
                <wp:simplePos x="0" y="0"/>
                <wp:positionH relativeFrom="margin">
                  <wp:posOffset>-318655</wp:posOffset>
                </wp:positionH>
                <wp:positionV relativeFrom="margin">
                  <wp:posOffset>-374073</wp:posOffset>
                </wp:positionV>
                <wp:extent cx="3990110" cy="1810385"/>
                <wp:effectExtent l="0" t="0" r="10795" b="10795"/>
                <wp:wrapTopAndBottom/>
                <wp:docPr id="148" name="Rectangle 148"/>
                <wp:cNvGraphicFramePr/>
                <a:graphic xmlns:a="http://schemas.openxmlformats.org/drawingml/2006/main">
                  <a:graphicData uri="http://schemas.microsoft.com/office/word/2010/wordprocessingShape">
                    <wps:wsp>
                      <wps:cNvSpPr/>
                      <wps:spPr>
                        <a:xfrm>
                          <a:off x="0" y="0"/>
                          <a:ext cx="3990110" cy="181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Pr="00196972" w:rsidRDefault="00D72F26">
                            <w:pPr>
                              <w:pBdr>
                                <w:top w:val="single" w:sz="6" w:space="6" w:color="549E39" w:themeColor="accent1"/>
                                <w:bottom w:val="single" w:sz="6" w:space="6" w:color="549E39" w:themeColor="accent1"/>
                              </w:pBdr>
                              <w:spacing w:after="240"/>
                              <w:jc w:val="center"/>
                              <w:rPr>
                                <w:rFonts w:asciiTheme="majorHAnsi" w:eastAsiaTheme="majorEastAsia" w:hAnsiTheme="majorHAnsi" w:cstheme="majorBidi"/>
                                <w:caps/>
                                <w:color w:val="549E39" w:themeColor="accent1"/>
                                <w:sz w:val="32"/>
                                <w:szCs w:val="32"/>
                              </w:rPr>
                            </w:pPr>
                            <w:r w:rsidRPr="00196972">
                              <w:rPr>
                                <w:rFonts w:asciiTheme="majorHAnsi" w:eastAsiaTheme="majorEastAsia" w:hAnsiTheme="majorHAnsi" w:cstheme="majorBidi"/>
                                <w:caps/>
                                <w:color w:val="549E39" w:themeColor="accent1"/>
                                <w:sz w:val="32"/>
                                <w:szCs w:val="32"/>
                              </w:rPr>
                              <w:t>Hive: Noun</w:t>
                            </w:r>
                          </w:p>
                          <w:p w:rsidR="00D72F26" w:rsidRDefault="00D72F26" w:rsidP="00196972">
                            <w:pPr>
                              <w:pStyle w:val="ListParagraph"/>
                              <w:numPr>
                                <w:ilvl w:val="0"/>
                                <w:numId w:val="5"/>
                              </w:numPr>
                              <w:rPr>
                                <w:color w:val="549E39" w:themeColor="accent1"/>
                                <w:sz w:val="24"/>
                                <w:szCs w:val="24"/>
                              </w:rPr>
                            </w:pPr>
                            <w:r>
                              <w:rPr>
                                <w:color w:val="549E39" w:themeColor="accent1"/>
                                <w:sz w:val="24"/>
                                <w:szCs w:val="24"/>
                              </w:rPr>
                              <w:t>The place of residence for young Trolls called grubs.</w:t>
                            </w:r>
                          </w:p>
                          <w:p w:rsidR="00D72F26" w:rsidRDefault="00D72F26" w:rsidP="00196972">
                            <w:pPr>
                              <w:pStyle w:val="ListParagraph"/>
                              <w:numPr>
                                <w:ilvl w:val="0"/>
                                <w:numId w:val="5"/>
                              </w:numPr>
                              <w:rPr>
                                <w:color w:val="549E39" w:themeColor="accent1"/>
                                <w:sz w:val="24"/>
                                <w:szCs w:val="24"/>
                              </w:rPr>
                            </w:pPr>
                            <w:r>
                              <w:rPr>
                                <w:color w:val="549E39" w:themeColor="accent1"/>
                                <w:sz w:val="24"/>
                                <w:szCs w:val="24"/>
                              </w:rPr>
                              <w:t>The structure built by droids that is individually designed by young grubs.</w:t>
                            </w:r>
                          </w:p>
                          <w:p w:rsidR="00D72F26" w:rsidRDefault="00D72F26" w:rsidP="00196972">
                            <w:pPr>
                              <w:pStyle w:val="ListParagraph"/>
                              <w:numPr>
                                <w:ilvl w:val="0"/>
                                <w:numId w:val="5"/>
                              </w:numPr>
                              <w:rPr>
                                <w:color w:val="549E39" w:themeColor="accent1"/>
                                <w:sz w:val="24"/>
                                <w:szCs w:val="24"/>
                              </w:rPr>
                            </w:pPr>
                            <w:r>
                              <w:rPr>
                                <w:color w:val="549E39" w:themeColor="accent1"/>
                                <w:sz w:val="24"/>
                                <w:szCs w:val="24"/>
                              </w:rPr>
                              <w:t>The sanctuary from the wild beasts of the harsh planet of Alternia.</w:t>
                            </w:r>
                          </w:p>
                          <w:p w:rsidR="00D72F26" w:rsidRPr="00196972" w:rsidRDefault="00D72F26" w:rsidP="00196972">
                            <w:pPr>
                              <w:pStyle w:val="ListParagraph"/>
                              <w:numPr>
                                <w:ilvl w:val="0"/>
                                <w:numId w:val="5"/>
                              </w:numPr>
                              <w:rPr>
                                <w:color w:val="549E39" w:themeColor="accent1"/>
                                <w:sz w:val="24"/>
                                <w:szCs w:val="24"/>
                              </w:rPr>
                            </w:pPr>
                            <w:r>
                              <w:rPr>
                                <w:color w:val="549E39" w:themeColor="accent1"/>
                                <w:sz w:val="24"/>
                                <w:szCs w:val="24"/>
                              </w:rPr>
                              <w:t>The oasis to thrive and dream within the vast desert regions which I and my Lusus call my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0B56528" id="Rectangle 148" o:spid="_x0000_s1057" style="position:absolute;margin-left:-25.1pt;margin-top:-29.45pt;width:314.2pt;height:142.55pt;z-index:25167155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" filled="f" stroked="f" strokeweight="1pt">
                <v:textbox style="mso-fit-shape-to-text:t" inset="0,0,0,0">
                  <w:txbxContent>
                    <w:p w:rsidR="00D72F26" w:rsidRPr="00196972" w:rsidRDefault="00D72F26">
                      <w:pPr>
                        <w:pBdr>
                          <w:top w:val="single" w:sz="6" w:space="6" w:color="549E39" w:themeColor="accent1"/>
                          <w:bottom w:val="single" w:sz="6" w:space="6" w:color="549E39" w:themeColor="accent1"/>
                        </w:pBdr>
                        <w:spacing w:after="240"/>
                        <w:jc w:val="center"/>
                        <w:rPr>
                          <w:rFonts w:asciiTheme="majorHAnsi" w:eastAsiaTheme="majorEastAsia" w:hAnsiTheme="majorHAnsi" w:cstheme="majorBidi"/>
                          <w:caps/>
                          <w:color w:val="549E39" w:themeColor="accent1"/>
                          <w:sz w:val="32"/>
                          <w:szCs w:val="32"/>
                        </w:rPr>
                      </w:pPr>
                      <w:r w:rsidRPr="00196972">
                        <w:rPr>
                          <w:rFonts w:asciiTheme="majorHAnsi" w:eastAsiaTheme="majorEastAsia" w:hAnsiTheme="majorHAnsi" w:cstheme="majorBidi"/>
                          <w:caps/>
                          <w:color w:val="549E39" w:themeColor="accent1"/>
                          <w:sz w:val="32"/>
                          <w:szCs w:val="32"/>
                        </w:rPr>
                        <w:t>Hive: Noun</w:t>
                      </w:r>
                    </w:p>
                    <w:p w:rsidR="00D72F26" w:rsidRDefault="00D72F26" w:rsidP="00196972">
                      <w:pPr>
                        <w:pStyle w:val="ListParagraph"/>
                        <w:numPr>
                          <w:ilvl w:val="0"/>
                          <w:numId w:val="5"/>
                        </w:numPr>
                        <w:rPr>
                          <w:color w:val="549E39" w:themeColor="accent1"/>
                          <w:sz w:val="24"/>
                          <w:szCs w:val="24"/>
                        </w:rPr>
                      </w:pPr>
                      <w:r>
                        <w:rPr>
                          <w:color w:val="549E39" w:themeColor="accent1"/>
                          <w:sz w:val="24"/>
                          <w:szCs w:val="24"/>
                        </w:rPr>
                        <w:t>The place of residence for young Trolls called grubs.</w:t>
                      </w:r>
                    </w:p>
                    <w:p w:rsidR="00D72F26" w:rsidRDefault="00D72F26" w:rsidP="00196972">
                      <w:pPr>
                        <w:pStyle w:val="ListParagraph"/>
                        <w:numPr>
                          <w:ilvl w:val="0"/>
                          <w:numId w:val="5"/>
                        </w:numPr>
                        <w:rPr>
                          <w:color w:val="549E39" w:themeColor="accent1"/>
                          <w:sz w:val="24"/>
                          <w:szCs w:val="24"/>
                        </w:rPr>
                      </w:pPr>
                      <w:r>
                        <w:rPr>
                          <w:color w:val="549E39" w:themeColor="accent1"/>
                          <w:sz w:val="24"/>
                          <w:szCs w:val="24"/>
                        </w:rPr>
                        <w:t>The structure built by droids that is individually designed by young grubs.</w:t>
                      </w:r>
                    </w:p>
                    <w:p w:rsidR="00D72F26" w:rsidRDefault="00D72F26" w:rsidP="00196972">
                      <w:pPr>
                        <w:pStyle w:val="ListParagraph"/>
                        <w:numPr>
                          <w:ilvl w:val="0"/>
                          <w:numId w:val="5"/>
                        </w:numPr>
                        <w:rPr>
                          <w:color w:val="549E39" w:themeColor="accent1"/>
                          <w:sz w:val="24"/>
                          <w:szCs w:val="24"/>
                        </w:rPr>
                      </w:pPr>
                      <w:r>
                        <w:rPr>
                          <w:color w:val="549E39" w:themeColor="accent1"/>
                          <w:sz w:val="24"/>
                          <w:szCs w:val="24"/>
                        </w:rPr>
                        <w:t>The sanctuary from the wild beasts of the harsh planet of Alternia.</w:t>
                      </w:r>
                    </w:p>
                    <w:p w:rsidR="00D72F26" w:rsidRPr="00196972" w:rsidRDefault="00D72F26" w:rsidP="00196972">
                      <w:pPr>
                        <w:pStyle w:val="ListParagraph"/>
                        <w:numPr>
                          <w:ilvl w:val="0"/>
                          <w:numId w:val="5"/>
                        </w:numPr>
                        <w:rPr>
                          <w:color w:val="549E39" w:themeColor="accent1"/>
                          <w:sz w:val="24"/>
                          <w:szCs w:val="24"/>
                        </w:rPr>
                      </w:pPr>
                      <w:r>
                        <w:rPr>
                          <w:color w:val="549E39" w:themeColor="accent1"/>
                          <w:sz w:val="24"/>
                          <w:szCs w:val="24"/>
                        </w:rPr>
                        <w:t>The oasis to thrive and dream within the vast desert regions which I and my Lusus call my home.</w:t>
                      </w:r>
                    </w:p>
                  </w:txbxContent>
                </v:textbox>
                <w10:wrap type="topAndBottom" anchorx="margin" anchory="margin"/>
              </v:rect>
            </w:pict>
          </mc:Fallback>
        </mc:AlternateContent>
      </w:r>
      <w:r w:rsidR="000514E3">
        <w:t xml:space="preserve"> </w:t>
      </w:r>
    </w:p>
    <w:p w:rsidR="00196972" w:rsidRPr="00196972" w:rsidRDefault="002C0E9D" w:rsidP="00196972">
      <w:r>
        <w:rPr>
          <w:noProof/>
          <w:lang w:eastAsia="en-US"/>
        </w:rPr>
        <w:lastRenderedPageBreak/>
        <w:drawing>
          <wp:anchor distT="0" distB="0" distL="114300" distR="114300" simplePos="0" relativeHeight="251704320" behindDoc="0" locked="0" layoutInCell="1" allowOverlap="1" wp14:anchorId="561ECB07" wp14:editId="765FA05C">
            <wp:simplePos x="0" y="0"/>
            <wp:positionH relativeFrom="margin">
              <wp:posOffset>1712335</wp:posOffset>
            </wp:positionH>
            <wp:positionV relativeFrom="paragraph">
              <wp:posOffset>5189685</wp:posOffset>
            </wp:positionV>
            <wp:extent cx="1570793" cy="2094847"/>
            <wp:effectExtent l="0" t="0" r="0" b="1270"/>
            <wp:wrapThrough wrapText="bothSides">
              <wp:wrapPolygon edited="0">
                <wp:start x="0" y="0"/>
                <wp:lineTo x="0" y="21417"/>
                <wp:lineTo x="21224" y="21417"/>
                <wp:lineTo x="2122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splay5.jpg"/>
                    <pic:cNvPicPr/>
                  </pic:nvPicPr>
                  <pic:blipFill>
                    <a:blip r:embed="rId14">
                      <a:extLst>
                        <a:ext uri="{28A0092B-C50C-407E-A947-70E740481C1C}">
                          <a14:useLocalDpi xmlns:a14="http://schemas.microsoft.com/office/drawing/2010/main" val="0"/>
                        </a:ext>
                      </a:extLst>
                    </a:blip>
                    <a:stretch>
                      <a:fillRect/>
                    </a:stretch>
                  </pic:blipFill>
                  <pic:spPr>
                    <a:xfrm>
                      <a:off x="0" y="0"/>
                      <a:ext cx="1570793" cy="2094847"/>
                    </a:xfrm>
                    <a:prstGeom prst="rect">
                      <a:avLst/>
                    </a:prstGeom>
                  </pic:spPr>
                </pic:pic>
              </a:graphicData>
            </a:graphic>
            <wp14:sizeRelH relativeFrom="margin">
              <wp14:pctWidth>0</wp14:pctWidth>
            </wp14:sizeRelH>
            <wp14:sizeRelV relativeFrom="margin">
              <wp14:pctHeight>0</wp14:pctHeight>
            </wp14:sizeRelV>
          </wp:anchor>
        </w:drawing>
      </w:r>
      <w:r w:rsidR="00CA380F">
        <w:rPr>
          <w:noProof/>
          <w:lang w:eastAsia="en-US"/>
        </w:rPr>
        <mc:AlternateContent>
          <mc:Choice Requires="wpg">
            <w:drawing>
              <wp:anchor distT="0" distB="0" distL="228600" distR="228600" simplePos="0" relativeHeight="251680768" behindDoc="0" locked="0" layoutInCell="1" allowOverlap="1" wp14:anchorId="517C2B10" wp14:editId="238CEBD7">
                <wp:simplePos x="0" y="0"/>
                <wp:positionH relativeFrom="margin">
                  <wp:posOffset>2215166</wp:posOffset>
                </wp:positionH>
                <wp:positionV relativeFrom="margin">
                  <wp:posOffset>2395560</wp:posOffset>
                </wp:positionV>
                <wp:extent cx="3785235" cy="6297295"/>
                <wp:effectExtent l="0" t="0" r="5715" b="8255"/>
                <wp:wrapSquare wrapText="bothSides"/>
                <wp:docPr id="173" name="Group 173"/>
                <wp:cNvGraphicFramePr/>
                <a:graphic xmlns:a="http://schemas.openxmlformats.org/drawingml/2006/main">
                  <a:graphicData uri="http://schemas.microsoft.com/office/word/2010/wordprocessingGroup">
                    <wpg:wgp>
                      <wpg:cNvGrpSpPr/>
                      <wpg:grpSpPr>
                        <a:xfrm>
                          <a:off x="0" y="0"/>
                          <a:ext cx="3785235" cy="6297295"/>
                          <a:chOff x="285786" y="-839746"/>
                          <a:chExt cx="4444937" cy="8052676"/>
                        </a:xfrm>
                      </wpg:grpSpPr>
                      <wps:wsp>
                        <wps:cNvPr id="174" name="Rectangle 174"/>
                        <wps:cNvSpPr/>
                        <wps:spPr>
                          <a:xfrm>
                            <a:off x="1104952" y="1304587"/>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285786" y="-609295"/>
                            <a:ext cx="2249424" cy="832103"/>
                            <a:chOff x="415639" y="-773348"/>
                            <a:chExt cx="1472184" cy="1024127"/>
                          </a:xfrm>
                        </wpg:grpSpPr>
                        <wps:wsp>
                          <wps:cNvPr id="176" name="Rectangle 10"/>
                          <wps:cNvSpPr/>
                          <wps:spPr>
                            <a:xfrm>
                              <a:off x="415639" y="-773348"/>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415639" y="-773348"/>
                              <a:ext cx="1472184" cy="1024127"/>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415306" y="-839746"/>
                            <a:ext cx="4315417" cy="8052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Starlight rains down</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open windows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sleepless days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The bluest skies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bookshelves are too full</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yet organized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 xml:space="preserve">Nocturnal castles </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quadrants meant to be filled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lovers star crossed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dying under moons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 xml:space="preserve">Secret feelings </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never to be told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 xml:space="preserve">oh how i wish </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this could be reality</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only in my dreams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dripping rainbow blood</w:t>
                              </w:r>
                            </w:p>
                            <w:p w:rsidR="00D72F26"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it was not meant to be</w:t>
                              </w:r>
                            </w:p>
                            <w:p w:rsidR="00D72F26" w:rsidRPr="006B3897" w:rsidRDefault="00D72F26" w:rsidP="00CA380F">
                              <w:pPr>
                                <w:spacing w:line="240" w:lineRule="auto"/>
                                <w:ind w:left="504"/>
                                <w:jc w:val="center"/>
                                <w:rPr>
                                  <w:smallCaps/>
                                  <w:color w:val="8AB833" w:themeColor="accent2"/>
                                  <w:sz w:val="26"/>
                                  <w:szCs w:val="26"/>
                                </w:rPr>
                              </w:pPr>
                              <w:r>
                                <w:rPr>
                                  <w:smallCaps/>
                                  <w:color w:val="8AB833" w:themeColor="accent2"/>
                                  <w:sz w:val="26"/>
                                  <w:szCs w:val="26"/>
                                </w:rPr>
                                <w:t>Slowly now i close the book</w:t>
                              </w:r>
                            </w:p>
                            <w:p w:rsidR="00D72F26" w:rsidRPr="006B3897" w:rsidRDefault="00D72F26" w:rsidP="00CA380F">
                              <w:pPr>
                                <w:spacing w:line="240" w:lineRule="auto"/>
                                <w:rPr>
                                  <w:smallCaps/>
                                  <w:color w:val="8AB833" w:themeColor="accent2"/>
                                  <w:sz w:val="26"/>
                                  <w:szCs w:val="26"/>
                                </w:rPr>
                              </w:pPr>
                            </w:p>
                            <w:p w:rsidR="00D72F26" w:rsidRDefault="00D72F26" w:rsidP="00CA380F">
                              <w:pPr>
                                <w:pStyle w:val="NoSpacing"/>
                                <w:ind w:left="360"/>
                                <w:jc w:val="right"/>
                                <w:rPr>
                                  <w:color w:val="549E39" w:themeColor="accent1"/>
                                  <w:sz w:val="20"/>
                                  <w:szCs w:val="20"/>
                                </w:rPr>
                              </w:pPr>
                              <w:r>
                                <w:rPr>
                                  <w:color w:val="549E39" w:themeColor="accent1"/>
                                  <w:sz w:val="20"/>
                                  <w:szCs w:val="20"/>
                                </w:rPr>
                                <w:t>{Dreaming Rainbow Drinkers}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C2B10" id="Group 173" o:spid="_x0000_s1058" style="position:absolute;margin-left:174.4pt;margin-top:188.65pt;width:298.05pt;height:495.85pt;z-index:251680768;mso-wrap-distance-left:18pt;mso-wrap-distance-right:18pt;mso-position-horizontal-relative:margin;mso-position-vertical-relative:margin;mso-width-relative:margin;mso-height-relative:margin" coordorigin="2857,-8397" coordsize="44449,80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">
                <v:rect id="Rectangle 174" o:spid="_x0000_s1059" style="position:absolute;left:11049;top:13045;width:32187;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60" style="position:absolute;left:2857;top:-6092;width:22495;height:8320" coordorigin="4156,-7733"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61" style="position:absolute;left:4156;top:-7733;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49e39 [3204]" stroked="f" strokeweight="1pt">
                    <v:stroke joinstyle="miter"/>
                    <v:path arrowok="t" o:connecttype="custom" o:connectlocs="0,0;1466258,0;1085979,274158;0,1012274;0,0" o:connectangles="0,0,0,0,0"/>
                  </v:shape>
                  <v:rect id="Rectangle 177" o:spid="_x0000_s1062" style="position:absolute;left:4156;top:-7733;width:14722;height:10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6" o:title="" recolor="t" rotate="t" type="frame"/>
                  </v:rect>
                </v:group>
                <v:shape id="Text Box 178" o:spid="_x0000_s1063" type="#_x0000_t202" style="position:absolute;left:4153;top:-8397;width:43154;height:80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Starlight rains down</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open windows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sleepless days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The bluest skies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bookshelves are too full</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yet organized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 xml:space="preserve">Nocturnal castles </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quadrants meant to be filled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lovers star crossed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dying under moons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 xml:space="preserve">Secret feelings </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never to be told</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 xml:space="preserve">oh how i wish </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this could be reality</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only in my dreams</w:t>
                        </w:r>
                      </w:p>
                      <w:p w:rsidR="00D72F26" w:rsidRPr="006B3897"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dripping rainbow blood</w:t>
                        </w:r>
                      </w:p>
                      <w:p w:rsidR="00D72F26" w:rsidRDefault="00D72F26" w:rsidP="00CA380F">
                        <w:pPr>
                          <w:spacing w:line="240" w:lineRule="auto"/>
                          <w:ind w:left="504"/>
                          <w:jc w:val="center"/>
                          <w:rPr>
                            <w:smallCaps/>
                            <w:color w:val="8AB833" w:themeColor="accent2"/>
                            <w:sz w:val="26"/>
                            <w:szCs w:val="26"/>
                          </w:rPr>
                        </w:pPr>
                        <w:r w:rsidRPr="006B3897">
                          <w:rPr>
                            <w:smallCaps/>
                            <w:color w:val="8AB833" w:themeColor="accent2"/>
                            <w:sz w:val="26"/>
                            <w:szCs w:val="26"/>
                          </w:rPr>
                          <w:t>it was not meant to be</w:t>
                        </w:r>
                      </w:p>
                      <w:p w:rsidR="00D72F26" w:rsidRPr="006B3897" w:rsidRDefault="00D72F26" w:rsidP="00CA380F">
                        <w:pPr>
                          <w:spacing w:line="240" w:lineRule="auto"/>
                          <w:ind w:left="504"/>
                          <w:jc w:val="center"/>
                          <w:rPr>
                            <w:smallCaps/>
                            <w:color w:val="8AB833" w:themeColor="accent2"/>
                            <w:sz w:val="26"/>
                            <w:szCs w:val="26"/>
                          </w:rPr>
                        </w:pPr>
                        <w:r>
                          <w:rPr>
                            <w:smallCaps/>
                            <w:color w:val="8AB833" w:themeColor="accent2"/>
                            <w:sz w:val="26"/>
                            <w:szCs w:val="26"/>
                          </w:rPr>
                          <w:t>Slowly now i close the book</w:t>
                        </w:r>
                      </w:p>
                      <w:p w:rsidR="00D72F26" w:rsidRPr="006B3897" w:rsidRDefault="00D72F26" w:rsidP="00CA380F">
                        <w:pPr>
                          <w:spacing w:line="240" w:lineRule="auto"/>
                          <w:rPr>
                            <w:smallCaps/>
                            <w:color w:val="8AB833" w:themeColor="accent2"/>
                            <w:sz w:val="26"/>
                            <w:szCs w:val="26"/>
                          </w:rPr>
                        </w:pPr>
                      </w:p>
                      <w:p w:rsidR="00D72F26" w:rsidRDefault="00D72F26" w:rsidP="00CA380F">
                        <w:pPr>
                          <w:pStyle w:val="NoSpacing"/>
                          <w:ind w:left="360"/>
                          <w:jc w:val="right"/>
                          <w:rPr>
                            <w:color w:val="549E39" w:themeColor="accent1"/>
                            <w:sz w:val="20"/>
                            <w:szCs w:val="20"/>
                          </w:rPr>
                        </w:pPr>
                        <w:r>
                          <w:rPr>
                            <w:color w:val="549E39" w:themeColor="accent1"/>
                            <w:sz w:val="20"/>
                            <w:szCs w:val="20"/>
                          </w:rPr>
                          <w:t>{Dreaming Rainbow Drinkers}</w:t>
                        </w:r>
                      </w:p>
                    </w:txbxContent>
                  </v:textbox>
                </v:shape>
                <w10:wrap type="square" anchorx="margin" anchory="margin"/>
              </v:group>
            </w:pict>
          </mc:Fallback>
        </mc:AlternateContent>
      </w:r>
      <w:r w:rsidR="00CA380F">
        <w:rPr>
          <w:noProof/>
          <w:lang w:eastAsia="en-US"/>
        </w:rPr>
        <mc:AlternateContent>
          <mc:Choice Requires="wpg">
            <w:drawing>
              <wp:anchor distT="0" distB="0" distL="114300" distR="114300" simplePos="0" relativeHeight="251686912" behindDoc="0" locked="0" layoutInCell="1" allowOverlap="1" wp14:anchorId="70406793" wp14:editId="71D275C0">
                <wp:simplePos x="0" y="0"/>
                <wp:positionH relativeFrom="margin">
                  <wp:posOffset>-476885</wp:posOffset>
                </wp:positionH>
                <wp:positionV relativeFrom="margin">
                  <wp:align>top</wp:align>
                </wp:positionV>
                <wp:extent cx="1957070" cy="8229600"/>
                <wp:effectExtent l="0" t="0" r="5080" b="0"/>
                <wp:wrapSquare wrapText="bothSides"/>
                <wp:docPr id="207" name="Group 207"/>
                <wp:cNvGraphicFramePr/>
                <a:graphic xmlns:a="http://schemas.openxmlformats.org/drawingml/2006/main">
                  <a:graphicData uri="http://schemas.microsoft.com/office/word/2010/wordprocessingGroup">
                    <wpg:wgp>
                      <wpg:cNvGrpSpPr/>
                      <wpg:grpSpPr>
                        <a:xfrm>
                          <a:off x="0" y="0"/>
                          <a:ext cx="1957070" cy="8229600"/>
                          <a:chOff x="0" y="0"/>
                          <a:chExt cx="2048256" cy="8229600"/>
                        </a:xfrm>
                      </wpg:grpSpPr>
                      <wps:wsp>
                        <wps:cNvPr id="208" name="Rectangle 18"/>
                        <wps:cNvSpPr>
                          <a:spLocks noChangeArrowheads="1"/>
                        </wps:cNvSpPr>
                        <wps:spPr bwMode="auto">
                          <a:xfrm>
                            <a:off x="0" y="7400544"/>
                            <a:ext cx="2048256" cy="829056"/>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
                        <wps:cNvSpPr>
                          <a:spLocks noChangeArrowheads="1"/>
                        </wps:cNvSpPr>
                        <wps:spPr bwMode="auto">
                          <a:xfrm>
                            <a:off x="0" y="0"/>
                            <a:ext cx="2048256" cy="781507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4"/>
                        <wps:cNvSpPr txBox="1">
                          <a:spLocks noChangeArrowheads="1"/>
                        </wps:cNvSpPr>
                        <wps:spPr bwMode="auto">
                          <a:xfrm>
                            <a:off x="146304" y="0"/>
                            <a:ext cx="1780032" cy="82296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2F26" w:rsidRDefault="00D72F26" w:rsidP="00CA380F">
                              <w:pPr>
                                <w:jc w:val="cente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How to decorate a bedroom like Kanaya Maryam’s</w:t>
                              </w:r>
                            </w:p>
                            <w:p w:rsidR="00D72F26" w:rsidRPr="00022B2B" w:rsidRDefault="00D72F26" w:rsidP="00CA380F">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noProof/>
                                  <w:color w:val="FFFFFF" w:themeColor="background1"/>
                                  <w:sz w:val="32"/>
                                  <w:szCs w:val="32"/>
                                  <w:lang w:eastAsia="en-US"/>
                                </w:rPr>
                                <w:drawing>
                                  <wp:inline distT="0" distB="0" distL="0" distR="0" wp14:anchorId="5A2A7C8A" wp14:editId="2AF8A38F">
                                    <wp:extent cx="1996068" cy="1383782"/>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px-Kanayaroom.gif"/>
                                            <pic:cNvPicPr/>
                                          </pic:nvPicPr>
                                          <pic:blipFill>
                                            <a:blip r:embed="rId17">
                                              <a:extLst>
                                                <a:ext uri="{28A0092B-C50C-407E-A947-70E740481C1C}">
                                                  <a14:useLocalDpi xmlns:a14="http://schemas.microsoft.com/office/drawing/2010/main" val="0"/>
                                                </a:ext>
                                              </a:extLst>
                                            </a:blip>
                                            <a:stretch>
                                              <a:fillRect/>
                                            </a:stretch>
                                          </pic:blipFill>
                                          <pic:spPr>
                                            <a:xfrm>
                                              <a:off x="0" y="0"/>
                                              <a:ext cx="1996068" cy="1383782"/>
                                            </a:xfrm>
                                            <a:prstGeom prst="rect">
                                              <a:avLst/>
                                            </a:prstGeom>
                                          </pic:spPr>
                                        </pic:pic>
                                      </a:graphicData>
                                    </a:graphic>
                                  </wp:inline>
                                </w:drawing>
                              </w:r>
                            </w:p>
                            <w:p w:rsidR="00D72F26" w:rsidRDefault="00D72F26" w:rsidP="00CA380F">
                              <w:pPr>
                                <w:pStyle w:val="ListParagraph"/>
                                <w:numPr>
                                  <w:ilvl w:val="0"/>
                                  <w:numId w:val="6"/>
                                </w:numPr>
                                <w:rPr>
                                  <w:color w:val="FFFFFF" w:themeColor="background1"/>
                                </w:rPr>
                              </w:pPr>
                              <w:r>
                                <w:rPr>
                                  <w:color w:val="FFFFFF" w:themeColor="background1"/>
                                </w:rPr>
                                <w:t xml:space="preserve">Clean your room, you cannot have a good craft space with a messy room. Yet alone concentrate. </w:t>
                              </w:r>
                            </w:p>
                            <w:p w:rsidR="00D72F26" w:rsidRDefault="00D72F26" w:rsidP="00CA380F">
                              <w:pPr>
                                <w:pStyle w:val="ListParagraph"/>
                                <w:numPr>
                                  <w:ilvl w:val="0"/>
                                  <w:numId w:val="6"/>
                                </w:numPr>
                                <w:rPr>
                                  <w:color w:val="FFFFFF" w:themeColor="background1"/>
                                </w:rPr>
                              </w:pPr>
                              <w:r>
                                <w:rPr>
                                  <w:color w:val="FFFFFF" w:themeColor="background1"/>
                                </w:rPr>
                                <w:t xml:space="preserve">Find bright colorful patterned fabric to drape on your walls. Always follow a color scheme </w:t>
                              </w:r>
                            </w:p>
                            <w:p w:rsidR="00D72F26" w:rsidRDefault="00D72F26" w:rsidP="00CA380F">
                              <w:pPr>
                                <w:pStyle w:val="ListParagraph"/>
                                <w:numPr>
                                  <w:ilvl w:val="0"/>
                                  <w:numId w:val="6"/>
                                </w:numPr>
                                <w:rPr>
                                  <w:color w:val="FFFFFF" w:themeColor="background1"/>
                                </w:rPr>
                              </w:pPr>
                              <w:r>
                                <w:rPr>
                                  <w:color w:val="FFFFFF" w:themeColor="background1"/>
                                </w:rPr>
                                <w:t>Find a great workable space for your craft and sewing projects.</w:t>
                              </w:r>
                            </w:p>
                            <w:p w:rsidR="00D72F26" w:rsidRDefault="00D72F26" w:rsidP="00CA380F">
                              <w:pPr>
                                <w:pStyle w:val="ListParagraph"/>
                                <w:numPr>
                                  <w:ilvl w:val="0"/>
                                  <w:numId w:val="6"/>
                                </w:numPr>
                                <w:rPr>
                                  <w:color w:val="FFFFFF" w:themeColor="background1"/>
                                </w:rPr>
                              </w:pPr>
                              <w:r>
                                <w:rPr>
                                  <w:color w:val="FFFFFF" w:themeColor="background1"/>
                                </w:rPr>
                                <w:t>Stock your closet with unique yet fashionable clothing.</w:t>
                              </w:r>
                            </w:p>
                            <w:p w:rsidR="00D72F26" w:rsidRDefault="00D72F26" w:rsidP="00CA380F">
                              <w:pPr>
                                <w:pStyle w:val="ListParagraph"/>
                                <w:numPr>
                                  <w:ilvl w:val="0"/>
                                  <w:numId w:val="6"/>
                                </w:numPr>
                                <w:rPr>
                                  <w:color w:val="FFFFFF" w:themeColor="background1"/>
                                </w:rPr>
                              </w:pPr>
                              <w:r>
                                <w:rPr>
                                  <w:color w:val="FFFFFF" w:themeColor="background1"/>
                                </w:rPr>
                                <w:t>Pack your book shelves (horror, magazines, and vampire novels are great choices.)</w:t>
                              </w:r>
                            </w:p>
                            <w:p w:rsidR="00D72F26" w:rsidRPr="00022B2B" w:rsidRDefault="00D72F26" w:rsidP="00CA380F">
                              <w:pPr>
                                <w:pStyle w:val="ListParagraph"/>
                                <w:numPr>
                                  <w:ilvl w:val="0"/>
                                  <w:numId w:val="6"/>
                                </w:numPr>
                                <w:rPr>
                                  <w:color w:val="FFFFFF" w:themeColor="background1"/>
                                </w:rPr>
                              </w:pPr>
                              <w:r>
                                <w:rPr>
                                  <w:color w:val="FFFFFF" w:themeColor="background1"/>
                                </w:rPr>
                                <w:t>Above all, have fun.</w:t>
                              </w: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100000</wp14:pctHeight>
                </wp14:sizeRelV>
              </wp:anchor>
            </w:drawing>
          </mc:Choice>
          <mc:Fallback>
            <w:pict>
              <v:group w14:anchorId="70406793" id="Group 207" o:spid="_x0000_s1064" style="position:absolute;margin-left:-37.55pt;margin-top:0;width:154.1pt;height:9in;z-index:251686912;mso-height-percent:1000;mso-position-horizontal-relative:margin;mso-position-vertical:top;mso-position-vertical-relative:margin;mso-height-percent:1000;mso-height-relative:margin" coordsize="2048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">
                <v:rect id="Rectangle 18" o:spid="_x0000_s1065" style="position:absolute;top:74005;width:20482;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IbcAA&#10;AADcAAAADwAAAGRycy9kb3ducmV2LnhtbERPTYvCMBC9C/6HMMLeNNUVkW5TKcKi4EntxdvYjG3Z&#10;ZlKSrO3++81B8Ph439luNJ14kvOtZQXLRQKCuLK65VpBef2eb0H4gKyxs0wK/sjDLp9OMky1HfhM&#10;z0uoRQxhn6KCJoQ+ldJXDRn0C9sTR+5hncEQoauldjjEcNPJVZJspMGWY0ODPe0bqn4uv0bBfrNe&#10;fhYnduV9CPrWHeS2uD+U+piNxReIQGN4i1/uo1awSuL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ZIbcAAAADcAAAADwAAAAAAAAAAAAAAAACYAgAAZHJzL2Rvd25y&#10;ZXYueG1sUEsFBgAAAAAEAAQA9QAAAIUDAAAAAA==&#10;" fillcolor="#f66 [1945]" stroked="f"/>
                <v:rect id="Rectangle 17" o:spid="_x0000_s1066" style="position:absolute;width:20482;height:78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q/sIA&#10;AADcAAAADwAAAGRycy9kb3ducmV2LnhtbESPQWvCQBSE74L/YXmCF2k2RilJ6hpqRfCqtvfX7GsS&#10;mn2bZrca/70rCB6HmfmGWRWDacWZetdYVjCPYhDEpdUNVwo+T7uXFITzyBpby6TgSg6K9Xi0wlzb&#10;Cx/ofPSVCBB2OSqove9yKV1Zk0EX2Y44eD+2N+iD7Cupe7wEuGllEsev0mDDYaHGjj5qKn+P/0bB&#10;0qQbzni3/fbDlyztgv6IZkpNJ8P7GwhPg3+GH+29VpDEGdzPh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Wr+wgAAANwAAAAPAAAAAAAAAAAAAAAAAJgCAABkcnMvZG93&#10;bnJldi54bWxQSwUGAAAAAAQABAD1AAAAhwMAAAAA&#10;" fillcolor="black [3213]" stroked="f"/>
                <v:shape id="Text Box 14" o:spid="_x0000_s1067" type="#_x0000_t202" style="position:absolute;left:1463;width:17800;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BV8IA&#10;AADcAAAADwAAAGRycy9kb3ducmV2LnhtbERP3WrCMBS+H/gO4QjerWkVtlKNIrJBZexibg9waI5t&#10;sTkpSVpbn365GOzy4/vfHSbTiZGcby0ryJIUBHFldcu1gp/v9+cchA/IGjvLpGAmD4f94mmHhbZ3&#10;/qLxEmoRQ9gXqKAJoS+k9FVDBn1ie+LIXa0zGCJ0tdQO7zHcdHKdpi/SYMuxocGeTg1Vt8tgFHSD&#10;2XzK4a3M3LXOzfwqH+ePUanVcjpuQQSawr/4z11qBesszo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EFXwgAAANwAAAAPAAAAAAAAAAAAAAAAAJgCAABkcnMvZG93&#10;bnJldi54bWxQSwUGAAAAAAQABAD1AAAAhwMAAAAA&#10;" filled="f" fillcolor="white [3212]" stroked="f">
                  <v:textbox inset=",21.6pt">
                    <w:txbxContent>
                      <w:p w:rsidR="00D72F26" w:rsidRDefault="00D72F26" w:rsidP="00CA380F">
                        <w:pPr>
                          <w:jc w:val="cente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How to decorate a bedroom like Kanaya Maryam’s</w:t>
                        </w:r>
                      </w:p>
                      <w:p w:rsidR="00D72F26" w:rsidRPr="00022B2B" w:rsidRDefault="00D72F26" w:rsidP="00CA380F">
                        <w:pP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noProof/>
                            <w:color w:val="FFFFFF" w:themeColor="background1"/>
                            <w:sz w:val="32"/>
                            <w:szCs w:val="32"/>
                            <w:lang w:eastAsia="en-US"/>
                          </w:rPr>
                          <w:drawing>
                            <wp:inline distT="0" distB="0" distL="0" distR="0" wp14:anchorId="5A2A7C8A" wp14:editId="2AF8A38F">
                              <wp:extent cx="1996068" cy="1383782"/>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px-Kanayaroom.gif"/>
                                      <pic:cNvPicPr/>
                                    </pic:nvPicPr>
                                    <pic:blipFill>
                                      <a:blip r:embed="rId17">
                                        <a:extLst>
                                          <a:ext uri="{28A0092B-C50C-407E-A947-70E740481C1C}">
                                            <a14:useLocalDpi xmlns:a14="http://schemas.microsoft.com/office/drawing/2010/main" val="0"/>
                                          </a:ext>
                                        </a:extLst>
                                      </a:blip>
                                      <a:stretch>
                                        <a:fillRect/>
                                      </a:stretch>
                                    </pic:blipFill>
                                    <pic:spPr>
                                      <a:xfrm>
                                        <a:off x="0" y="0"/>
                                        <a:ext cx="1996068" cy="1383782"/>
                                      </a:xfrm>
                                      <a:prstGeom prst="rect">
                                        <a:avLst/>
                                      </a:prstGeom>
                                    </pic:spPr>
                                  </pic:pic>
                                </a:graphicData>
                              </a:graphic>
                            </wp:inline>
                          </w:drawing>
                        </w:r>
                      </w:p>
                      <w:p w:rsidR="00D72F26" w:rsidRDefault="00D72F26" w:rsidP="00CA380F">
                        <w:pPr>
                          <w:pStyle w:val="ListParagraph"/>
                          <w:numPr>
                            <w:ilvl w:val="0"/>
                            <w:numId w:val="6"/>
                          </w:numPr>
                          <w:rPr>
                            <w:color w:val="FFFFFF" w:themeColor="background1"/>
                          </w:rPr>
                        </w:pPr>
                        <w:r>
                          <w:rPr>
                            <w:color w:val="FFFFFF" w:themeColor="background1"/>
                          </w:rPr>
                          <w:t xml:space="preserve">Clean your room, you cannot have a good craft space with a messy room. Yet alone concentrate. </w:t>
                        </w:r>
                      </w:p>
                      <w:p w:rsidR="00D72F26" w:rsidRDefault="00D72F26" w:rsidP="00CA380F">
                        <w:pPr>
                          <w:pStyle w:val="ListParagraph"/>
                          <w:numPr>
                            <w:ilvl w:val="0"/>
                            <w:numId w:val="6"/>
                          </w:numPr>
                          <w:rPr>
                            <w:color w:val="FFFFFF" w:themeColor="background1"/>
                          </w:rPr>
                        </w:pPr>
                        <w:r>
                          <w:rPr>
                            <w:color w:val="FFFFFF" w:themeColor="background1"/>
                          </w:rPr>
                          <w:t xml:space="preserve">Find bright colorful patterned fabric to drape on your walls. Always follow a color scheme </w:t>
                        </w:r>
                      </w:p>
                      <w:p w:rsidR="00D72F26" w:rsidRDefault="00D72F26" w:rsidP="00CA380F">
                        <w:pPr>
                          <w:pStyle w:val="ListParagraph"/>
                          <w:numPr>
                            <w:ilvl w:val="0"/>
                            <w:numId w:val="6"/>
                          </w:numPr>
                          <w:rPr>
                            <w:color w:val="FFFFFF" w:themeColor="background1"/>
                          </w:rPr>
                        </w:pPr>
                        <w:r>
                          <w:rPr>
                            <w:color w:val="FFFFFF" w:themeColor="background1"/>
                          </w:rPr>
                          <w:t>Find a great workable space for your craft and sewing projects.</w:t>
                        </w:r>
                      </w:p>
                      <w:p w:rsidR="00D72F26" w:rsidRDefault="00D72F26" w:rsidP="00CA380F">
                        <w:pPr>
                          <w:pStyle w:val="ListParagraph"/>
                          <w:numPr>
                            <w:ilvl w:val="0"/>
                            <w:numId w:val="6"/>
                          </w:numPr>
                          <w:rPr>
                            <w:color w:val="FFFFFF" w:themeColor="background1"/>
                          </w:rPr>
                        </w:pPr>
                        <w:r>
                          <w:rPr>
                            <w:color w:val="FFFFFF" w:themeColor="background1"/>
                          </w:rPr>
                          <w:t>Stock your closet with unique yet fashionable clothing.</w:t>
                        </w:r>
                      </w:p>
                      <w:p w:rsidR="00D72F26" w:rsidRDefault="00D72F26" w:rsidP="00CA380F">
                        <w:pPr>
                          <w:pStyle w:val="ListParagraph"/>
                          <w:numPr>
                            <w:ilvl w:val="0"/>
                            <w:numId w:val="6"/>
                          </w:numPr>
                          <w:rPr>
                            <w:color w:val="FFFFFF" w:themeColor="background1"/>
                          </w:rPr>
                        </w:pPr>
                        <w:r>
                          <w:rPr>
                            <w:color w:val="FFFFFF" w:themeColor="background1"/>
                          </w:rPr>
                          <w:t>Pack your book shelves (horror, magazines, and vampire novels are great choices.)</w:t>
                        </w:r>
                      </w:p>
                      <w:p w:rsidR="00D72F26" w:rsidRPr="00022B2B" w:rsidRDefault="00D72F26" w:rsidP="00CA380F">
                        <w:pPr>
                          <w:pStyle w:val="ListParagraph"/>
                          <w:numPr>
                            <w:ilvl w:val="0"/>
                            <w:numId w:val="6"/>
                          </w:numPr>
                          <w:rPr>
                            <w:color w:val="FFFFFF" w:themeColor="background1"/>
                          </w:rPr>
                        </w:pPr>
                        <w:r>
                          <w:rPr>
                            <w:color w:val="FFFFFF" w:themeColor="background1"/>
                          </w:rPr>
                          <w:t>Above all, have fun.</w:t>
                        </w:r>
                      </w:p>
                    </w:txbxContent>
                  </v:textbox>
                </v:shape>
                <w10:wrap type="square" anchorx="margin" anchory="margin"/>
              </v:group>
            </w:pict>
          </mc:Fallback>
        </mc:AlternateContent>
      </w:r>
      <w:r w:rsidR="00CA380F">
        <w:rPr>
          <w:noProof/>
          <w:lang w:eastAsia="en-US"/>
        </w:rPr>
        <mc:AlternateContent>
          <mc:Choice Requires="wps">
            <w:drawing>
              <wp:anchor distT="45720" distB="45720" distL="182880" distR="182880" simplePos="0" relativeHeight="251684864" behindDoc="1" locked="0" layoutInCell="1" allowOverlap="0" wp14:anchorId="31FC30A0" wp14:editId="32E236ED">
                <wp:simplePos x="0" y="0"/>
                <wp:positionH relativeFrom="column">
                  <wp:posOffset>1983105</wp:posOffset>
                </wp:positionH>
                <wp:positionV relativeFrom="paragraph">
                  <wp:posOffset>38100</wp:posOffset>
                </wp:positionV>
                <wp:extent cx="4236720" cy="2433955"/>
                <wp:effectExtent l="38100" t="38100" r="30480" b="4254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6720" cy="2433955"/>
                        </a:xfrm>
                        <a:prstGeom prst="rect">
                          <a:avLst/>
                        </a:prstGeom>
                        <a:solidFill>
                          <a:schemeClr val="tx2"/>
                        </a:solidFill>
                        <a:ln w="76200" cmpd="dbl">
                          <a:solidFill>
                            <a:schemeClr val="tx2"/>
                          </a:solidFill>
                          <a:miter lim="800000"/>
                          <a:headEnd/>
                          <a:tailEnd/>
                        </a:ln>
                      </wps:spPr>
                      <wps:txbx>
                        <w:txbxContent>
                          <w:p w:rsidR="00D72F26" w:rsidRDefault="00D72F26" w:rsidP="00CA380F">
                            <w:pPr>
                              <w:rPr>
                                <w:i/>
                                <w:iCs/>
                                <w:caps/>
                                <w:color w:val="FFFFFF" w:themeColor="background1"/>
                                <w:sz w:val="28"/>
                              </w:rPr>
                            </w:pPr>
                            <w:r>
                              <w:rPr>
                                <w:i/>
                                <w:iCs/>
                                <w:caps/>
                                <w:color w:val="FFFFFF" w:themeColor="background1"/>
                                <w:sz w:val="28"/>
                                <w:szCs w:val="28"/>
                              </w:rPr>
                              <w:t>I WATCHED THE CLOUDS DRIFT BY IN FRONT OF THE BRIGHT GREEN SUN. The breeze crept inwards from the windows of my room, like the sand dunes of the desert around my oasis. I was positioned cross legged in my pile of fabric reading a nove on the lore of rainbow drinkers.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FC30A0" id="Rectangle 4" o:spid="_x0000_s1068" style="position:absolute;margin-left:156.15pt;margin-top:3pt;width:333.6pt;height:191.65pt;z-index:-25163161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" o:allowoverlap="f" fillcolor="#455f51 [3215]" strokecolor="#455f51 [3215]" strokeweight="6pt">
                <v:stroke linestyle="thinThin"/>
                <v:textbox inset="14.4pt,14.4pt,14.4pt,14.4pt">
                  <w:txbxContent>
                    <w:p w:rsidR="00D72F26" w:rsidRDefault="00D72F26" w:rsidP="00CA380F">
                      <w:pPr>
                        <w:rPr>
                          <w:i/>
                          <w:iCs/>
                          <w:caps/>
                          <w:color w:val="FFFFFF" w:themeColor="background1"/>
                          <w:sz w:val="28"/>
                        </w:rPr>
                      </w:pPr>
                      <w:r>
                        <w:rPr>
                          <w:i/>
                          <w:iCs/>
                          <w:caps/>
                          <w:color w:val="FFFFFF" w:themeColor="background1"/>
                          <w:sz w:val="28"/>
                          <w:szCs w:val="28"/>
                        </w:rPr>
                        <w:t>I WATCHED THE CLOUDS DRIFT BY IN FRONT OF THE BRIGHT GREEN SUN. The breeze crept inwards from the windows of my room, like the sand dunes of the desert around my oasis. I was positioned cross legged in my pile of fabric reading a nove on the lore of rainbow drinkers.</w:t>
                      </w:r>
                    </w:p>
                  </w:txbxContent>
                </v:textbox>
                <w10:wrap type="square"/>
              </v:rect>
            </w:pict>
          </mc:Fallback>
        </mc:AlternateContent>
      </w:r>
    </w:p>
    <w:p w:rsidR="00196972" w:rsidRPr="00196972" w:rsidRDefault="00F171FD" w:rsidP="00196972">
      <w:r>
        <w:rPr>
          <w:noProof/>
        </w:rPr>
        <mc:AlternateContent>
          <mc:Choice Requires="wpg">
            <w:drawing>
              <wp:anchor distT="0" distB="0" distL="457200" distR="457200" simplePos="0" relativeHeight="251691008" behindDoc="0" locked="0" layoutInCell="1" allowOverlap="1" wp14:anchorId="7CFE4306" wp14:editId="415E3FB4">
                <wp:simplePos x="0" y="0"/>
                <wp:positionH relativeFrom="page">
                  <wp:posOffset>217805</wp:posOffset>
                </wp:positionH>
                <wp:positionV relativeFrom="page">
                  <wp:posOffset>469086</wp:posOffset>
                </wp:positionV>
                <wp:extent cx="2846231" cy="9234152"/>
                <wp:effectExtent l="0" t="0" r="11430" b="5715"/>
                <wp:wrapSquare wrapText="bothSides"/>
                <wp:docPr id="179" name="Group 179"/>
                <wp:cNvGraphicFramePr/>
                <a:graphic xmlns:a="http://schemas.openxmlformats.org/drawingml/2006/main">
                  <a:graphicData uri="http://schemas.microsoft.com/office/word/2010/wordprocessingGroup">
                    <wpg:wgp>
                      <wpg:cNvGrpSpPr/>
                      <wpg:grpSpPr>
                        <a:xfrm>
                          <a:off x="0" y="0"/>
                          <a:ext cx="2846231" cy="9234152"/>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790"/>
                            <a:ext cx="2048256" cy="8642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49E39" w:themeColor="accent1"/>
                                  <w:sz w:val="26"/>
                                  <w:szCs w:val="26"/>
                                </w:rPr>
                                <w:id w:val="-859204946"/>
                                <w:temporary/>
                                <w:showingPlcHdr/>
                                <w15:appearance w15:val="hidden"/>
                                <w:text/>
                              </w:sdtPr>
                              <w:sdtContent>
                                <w:p w:rsidR="00D72F26" w:rsidRDefault="00D72F26">
                                  <w:pPr>
                                    <w:pStyle w:val="TOCHeading"/>
                                    <w:spacing w:before="120"/>
                                    <w:rPr>
                                      <w:color w:val="549E39" w:themeColor="accent1"/>
                                      <w:sz w:val="26"/>
                                      <w:szCs w:val="26"/>
                                    </w:rPr>
                                  </w:pPr>
                                  <w:r>
                                    <w:rPr>
                                      <w:color w:val="549E39" w:themeColor="accent1"/>
                                      <w:sz w:val="26"/>
                                      <w:szCs w:val="26"/>
                                    </w:rPr>
                                    <w:t>[Sidebar Title]</w:t>
                                  </w:r>
                                </w:p>
                              </w:sdtContent>
                            </w:sdt>
                            <w:p w:rsidR="00D72F26" w:rsidRDefault="00D72F26" w:rsidP="00F171FD">
                              <w:pPr>
                                <w:rPr>
                                  <w:color w:val="7F7F7F" w:themeColor="text1" w:themeTint="80"/>
                                  <w:sz w:val="24"/>
                                  <w:szCs w:val="24"/>
                                </w:rPr>
                              </w:pPr>
                              <w:r>
                                <w:rPr>
                                  <w:color w:val="7F7F7F" w:themeColor="text1" w:themeTint="80"/>
                                  <w:sz w:val="24"/>
                                  <w:szCs w:val="24"/>
                                </w:rPr>
                                <w:t>-“Kanaya, what was it like growing up with a lusus instead of a human custodian?”</w:t>
                              </w:r>
                            </w:p>
                            <w:p w:rsidR="00D72F26" w:rsidRDefault="00D72F26" w:rsidP="00F171FD">
                              <w:pPr>
                                <w:rPr>
                                  <w:color w:val="00B050"/>
                                  <w:sz w:val="24"/>
                                  <w:szCs w:val="24"/>
                                </w:rPr>
                              </w:pPr>
                              <w:r>
                                <w:rPr>
                                  <w:color w:val="00B050"/>
                                  <w:sz w:val="24"/>
                                  <w:szCs w:val="24"/>
                                </w:rPr>
                                <w:t>“I had what was considered a normal Alternian childhood. My lusus raised me to be able to handle the challenges of the harsh desert regions that I lived. Most of my hive was located under grown due to her remarkable burrowing skills.”</w:t>
                              </w:r>
                            </w:p>
                            <w:p w:rsidR="00D72F26" w:rsidRDefault="00D72F26" w:rsidP="00F171FD">
                              <w:pPr>
                                <w:rPr>
                                  <w:color w:val="7F7F7F" w:themeColor="text1" w:themeTint="80"/>
                                  <w:sz w:val="24"/>
                                  <w:szCs w:val="24"/>
                                </w:rPr>
                              </w:pPr>
                              <w:r>
                                <w:rPr>
                                  <w:color w:val="7F7F7F" w:themeColor="text1" w:themeTint="80"/>
                                  <w:sz w:val="24"/>
                                  <w:szCs w:val="24"/>
                                </w:rPr>
                                <w:t>-“What were some of the major challenges for you and your Lusus while you were growing up?”</w:t>
                              </w:r>
                            </w:p>
                            <w:p w:rsidR="00D72F26" w:rsidRDefault="00D72F26" w:rsidP="00F171FD">
                              <w:pPr>
                                <w:rPr>
                                  <w:color w:val="00B050"/>
                                  <w:sz w:val="24"/>
                                  <w:szCs w:val="24"/>
                                </w:rPr>
                              </w:pPr>
                              <w:r>
                                <w:rPr>
                                  <w:color w:val="00B050"/>
                                  <w:sz w:val="24"/>
                                  <w:szCs w:val="24"/>
                                </w:rPr>
                                <w:t xml:space="preserve"> “I believe it was the fact that we both had the understanding of her early death. She knew leaving the caverns would quite literally be the death of her. By the time it came around we were both ready to some extent.”  </w:t>
                              </w:r>
                            </w:p>
                            <w:p w:rsidR="00D72F26" w:rsidRDefault="00D72F26" w:rsidP="00F171FD">
                              <w:pPr>
                                <w:rPr>
                                  <w:color w:val="7F7F7F" w:themeColor="text1" w:themeTint="80"/>
                                  <w:sz w:val="24"/>
                                  <w:szCs w:val="24"/>
                                </w:rPr>
                              </w:pPr>
                              <w:r>
                                <w:rPr>
                                  <w:color w:val="7F7F7F" w:themeColor="text1" w:themeTint="80"/>
                                  <w:sz w:val="24"/>
                                  <w:szCs w:val="24"/>
                                </w:rPr>
                                <w:t>-“Do you blame Karkat and Sollux for the death of your lusus and the other players in your game session?”</w:t>
                              </w:r>
                            </w:p>
                            <w:p w:rsidR="00D72F26" w:rsidRPr="00F171FD" w:rsidRDefault="00D72F26" w:rsidP="00F171FD">
                              <w:pPr>
                                <w:rPr>
                                  <w:color w:val="00B050"/>
                                  <w:sz w:val="24"/>
                                  <w:szCs w:val="24"/>
                                </w:rPr>
                              </w:pPr>
                              <w:r>
                                <w:rPr>
                                  <w:color w:val="00B050"/>
                                  <w:sz w:val="24"/>
                                  <w:szCs w:val="24"/>
                                </w:rPr>
                                <w:t>“ Of course not! It was just a silly virus the released, the Mobius Double Reacharound Virus. All of our lusiis deaths were as a result of playing Sgrub. My lusus died from natural causes due inpart to her leaving the caverns to raise 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CFE4306" id="Group 179" o:spid="_x0000_s1069" style="position:absolute;margin-left:17.15pt;margin-top:36.95pt;width:224.1pt;height:727.1pt;z-index:251691008;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">
                <v:group id="Group 180" o:spid="_x0000_s1070"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71"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AasUA&#10;AADcAAAADwAAAGRycy9kb3ducmV2LnhtbERPTWvCQBC9F/oflhF6Kc1GqRJSVymWglIRGi25Dtkx&#10;CWZnY3arqb++Kwje5vE+ZzrvTSNO1LnasoJhFIMgLqyuuVSw236+JCCcR9bYWCYFf+RgPnt8mGKq&#10;7Zm/6ZT5UoQQdikqqLxvUyldUZFBF9mWOHB72xn0AXal1B2eQ7hp5CiOJ9JgzaGhwpYWFRWH7Nco&#10;OL4mvNp9jSZrv88vl/zneTv+2Cj1NOjf30B46v1dfHMvdZifDOH6TLh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BqxQAAANwAAAAPAAAAAAAAAAAAAAAAAJgCAABkcnMv&#10;ZG93bnJldi54bWxQSwUGAAAAAAQABAD1AAAAigMAAAAA&#10;" fillcolor="white [3212]" stroked="f" strokeweight="1pt">
                    <v:fill opacity="0"/>
                  </v:rect>
                  <v:group id="Group 182" o:spid="_x0000_s1072"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73"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K08EA&#10;AADcAAAADwAAAGRycy9kb3ducmV2LnhtbERP24rCMBB9F/yHMMK+aaoLorWpiKyy+CB4+YChGdtq&#10;M+k20Xb/3giCb3M410mWnanEgxpXWlYwHkUgiDOrS84VnE+b4QyE88gaK8uk4J8cLNN+L8FY25YP&#10;9Dj6XIQQdjEqKLyvYyldVpBBN7I1ceAutjHoA2xyqRtsQ7ip5CSKptJgyaGhwJrWBWW3490ouFzt&#10;7s9sfg71dpfJ+aRq7W2/Uupr0K0WIDx1/iN+u391mD/7htcz4QK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CtPBAAAA3AAAAA8AAAAAAAAAAAAAAAAAmAIAAGRycy9kb3du&#10;cmV2LnhtbFBLBQYAAAAABAAEAPUAAACGAwAAAAA=&#10;" path="m,l667707,v4,1323975,-219068,3990702,-219064,5314677c448639,7111854,667711,7566279,667707,9363456l,9363456,,xe" fillcolor="#549e39 [3204]" stroked="f" strokeweight="1pt">
                      <v:stroke joinstyle="miter"/>
                      <v:path arrowok="t" o:connecttype="custom" o:connectlocs="0,0;667512,0;448512,5314677;667512,9363456;0,9363456;0,0" o:connectangles="0,0,0,0,0,0"/>
                    </v:shape>
                    <v:rect id="Rectangle 184" o:spid="_x0000_s1074"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618QA&#10;AADcAAAADwAAAGRycy9kb3ducmV2LnhtbERPS2vCQBC+F/wPywi91Y1tKRJdRSzB9NBDYy/ehuyY&#10;RLOzSXbN4993C4Xe5uN7zmY3mlr01LnKsoLlIgJBnFtdcaHg+5Q8rUA4j6yxtkwKJnKw284eNhhr&#10;O/AX9ZkvRAhhF6OC0vsmltLlJRl0C9sQB+5iO4M+wK6QusMhhJtaPkfRmzRYcWgosaFDSfktuxsF&#10;9UuxTKrTue2PE320yeX6maXvSj3Ox/0ahKfR/4v/3KkO81ev8PtMu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utfEAAAA3AAAAA8AAAAAAAAAAAAAAAAAmAIAAGRycy9k&#10;b3ducmV2LnhtbFBLBQYAAAAABAAEAPUAAACJAwAAAAA=&#10;" stroked="f" strokeweight="1pt">
                      <v:fill r:id="rId19" o:title="" recolor="t" rotate="t" type="frame"/>
                    </v:rect>
                  </v:group>
                </v:group>
                <v:shape id="Text Box 185" o:spid="_x0000_s1075" type="#_x0000_t202" style="position:absolute;left:9226;top:5917;width:20483;height:86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sdt>
                        <w:sdtPr>
                          <w:rPr>
                            <w:color w:val="549E39" w:themeColor="accent1"/>
                            <w:sz w:val="26"/>
                            <w:szCs w:val="26"/>
                          </w:rPr>
                          <w:id w:val="-859204946"/>
                          <w:temporary/>
                          <w:showingPlcHdr/>
                          <w15:appearance w15:val="hidden"/>
                          <w:text/>
                        </w:sdtPr>
                        <w:sdtContent>
                          <w:p w:rsidR="00D72F26" w:rsidRDefault="00D72F26">
                            <w:pPr>
                              <w:pStyle w:val="TOCHeading"/>
                              <w:spacing w:before="120"/>
                              <w:rPr>
                                <w:color w:val="549E39" w:themeColor="accent1"/>
                                <w:sz w:val="26"/>
                                <w:szCs w:val="26"/>
                              </w:rPr>
                            </w:pPr>
                            <w:r>
                              <w:rPr>
                                <w:color w:val="549E39" w:themeColor="accent1"/>
                                <w:sz w:val="26"/>
                                <w:szCs w:val="26"/>
                              </w:rPr>
                              <w:t>[Sidebar Title]</w:t>
                            </w:r>
                          </w:p>
                        </w:sdtContent>
                      </w:sdt>
                      <w:p w:rsidR="00D72F26" w:rsidRDefault="00D72F26" w:rsidP="00F171FD">
                        <w:pPr>
                          <w:rPr>
                            <w:color w:val="7F7F7F" w:themeColor="text1" w:themeTint="80"/>
                            <w:sz w:val="24"/>
                            <w:szCs w:val="24"/>
                          </w:rPr>
                        </w:pPr>
                        <w:r>
                          <w:rPr>
                            <w:color w:val="7F7F7F" w:themeColor="text1" w:themeTint="80"/>
                            <w:sz w:val="24"/>
                            <w:szCs w:val="24"/>
                          </w:rPr>
                          <w:t>-“Kanaya, what was it like growing up with a lusus instead of a human custodian?”</w:t>
                        </w:r>
                      </w:p>
                      <w:p w:rsidR="00D72F26" w:rsidRDefault="00D72F26" w:rsidP="00F171FD">
                        <w:pPr>
                          <w:rPr>
                            <w:color w:val="00B050"/>
                            <w:sz w:val="24"/>
                            <w:szCs w:val="24"/>
                          </w:rPr>
                        </w:pPr>
                        <w:r>
                          <w:rPr>
                            <w:color w:val="00B050"/>
                            <w:sz w:val="24"/>
                            <w:szCs w:val="24"/>
                          </w:rPr>
                          <w:t>“I had what was considered a normal Alternian childhood. My lusus raised me to be able to handle the challenges of the harsh desert regions that I lived. Most of my hive was located under grown due to her remarkable burrowing skills.”</w:t>
                        </w:r>
                      </w:p>
                      <w:p w:rsidR="00D72F26" w:rsidRDefault="00D72F26" w:rsidP="00F171FD">
                        <w:pPr>
                          <w:rPr>
                            <w:color w:val="7F7F7F" w:themeColor="text1" w:themeTint="80"/>
                            <w:sz w:val="24"/>
                            <w:szCs w:val="24"/>
                          </w:rPr>
                        </w:pPr>
                        <w:r>
                          <w:rPr>
                            <w:color w:val="7F7F7F" w:themeColor="text1" w:themeTint="80"/>
                            <w:sz w:val="24"/>
                            <w:szCs w:val="24"/>
                          </w:rPr>
                          <w:t>-“What were some of the major challenges for you and your Lusus while you were growing up?”</w:t>
                        </w:r>
                      </w:p>
                      <w:p w:rsidR="00D72F26" w:rsidRDefault="00D72F26" w:rsidP="00F171FD">
                        <w:pPr>
                          <w:rPr>
                            <w:color w:val="00B050"/>
                            <w:sz w:val="24"/>
                            <w:szCs w:val="24"/>
                          </w:rPr>
                        </w:pPr>
                        <w:r>
                          <w:rPr>
                            <w:color w:val="00B050"/>
                            <w:sz w:val="24"/>
                            <w:szCs w:val="24"/>
                          </w:rPr>
                          <w:t xml:space="preserve"> “I believe it was the fact that we both had the understanding of her early death. She knew leaving the caverns would quite literally be the death of her. By the time it came around we were both ready to some extent.”  </w:t>
                        </w:r>
                      </w:p>
                      <w:p w:rsidR="00D72F26" w:rsidRDefault="00D72F26" w:rsidP="00F171FD">
                        <w:pPr>
                          <w:rPr>
                            <w:color w:val="7F7F7F" w:themeColor="text1" w:themeTint="80"/>
                            <w:sz w:val="24"/>
                            <w:szCs w:val="24"/>
                          </w:rPr>
                        </w:pPr>
                        <w:r>
                          <w:rPr>
                            <w:color w:val="7F7F7F" w:themeColor="text1" w:themeTint="80"/>
                            <w:sz w:val="24"/>
                            <w:szCs w:val="24"/>
                          </w:rPr>
                          <w:t>-“Do you blame Karkat and Sollux for the death of your lusus and the other players in your game session?”</w:t>
                        </w:r>
                      </w:p>
                      <w:p w:rsidR="00D72F26" w:rsidRPr="00F171FD" w:rsidRDefault="00D72F26" w:rsidP="00F171FD">
                        <w:pPr>
                          <w:rPr>
                            <w:color w:val="00B050"/>
                            <w:sz w:val="24"/>
                            <w:szCs w:val="24"/>
                          </w:rPr>
                        </w:pPr>
                        <w:r>
                          <w:rPr>
                            <w:color w:val="00B050"/>
                            <w:sz w:val="24"/>
                            <w:szCs w:val="24"/>
                          </w:rPr>
                          <w:t>“ Of course not! It was just a silly virus the released, the Mobius Double Reacharound Virus. All of our lusiis deaths were as a result of playing Sgrub. My lusus died from natural causes due inpart to her leaving the caverns to raise me.”</w:t>
                        </w:r>
                      </w:p>
                    </w:txbxContent>
                  </v:textbox>
                </v:shape>
                <w10:wrap type="square" anchorx="page" anchory="page"/>
              </v:group>
            </w:pict>
          </mc:Fallback>
        </mc:AlternateContent>
      </w:r>
      <w:r w:rsidR="00425D93">
        <w:rPr>
          <w:noProof/>
        </w:rPr>
        <mc:AlternateContent>
          <mc:Choice Requires="wps">
            <w:drawing>
              <wp:anchor distT="0" distB="0" distL="457200" distR="118745" simplePos="0" relativeHeight="251688960" behindDoc="0" locked="0" layoutInCell="0" allowOverlap="1" wp14:anchorId="57BEC66A" wp14:editId="4CCEAB2C">
                <wp:simplePos x="0" y="0"/>
                <wp:positionH relativeFrom="margin">
                  <wp:posOffset>4623515</wp:posOffset>
                </wp:positionH>
                <wp:positionV relativeFrom="paragraph">
                  <wp:posOffset>12879</wp:posOffset>
                </wp:positionV>
                <wp:extent cx="1570821" cy="7199290"/>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821" cy="71992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D72F26" w:rsidRDefault="00D72F26">
                            <w:pPr>
                              <w:pBdr>
                                <w:left w:val="single" w:sz="4" w:space="9" w:color="549E39" w:themeColor="accent1"/>
                              </w:pBdr>
                              <w:rPr>
                                <w:rFonts w:asciiTheme="majorHAnsi" w:eastAsiaTheme="majorEastAsia" w:hAnsiTheme="majorHAnsi" w:cstheme="majorBidi"/>
                                <w:color w:val="3E762A" w:themeColor="accent1" w:themeShade="BF"/>
                                <w:sz w:val="40"/>
                                <w:szCs w:val="40"/>
                              </w:rPr>
                            </w:pPr>
                            <w:r>
                              <w:rPr>
                                <w:rFonts w:asciiTheme="majorHAnsi" w:eastAsiaTheme="majorEastAsia" w:hAnsiTheme="majorHAnsi" w:cstheme="majorBidi"/>
                                <w:color w:val="3E762A" w:themeColor="accent1" w:themeShade="BF"/>
                                <w:sz w:val="40"/>
                                <w:szCs w:val="40"/>
                              </w:rPr>
                              <w:t>Lusus: Noun</w:t>
                            </w:r>
                          </w:p>
                          <w:p w:rsidR="00D72F26"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The custodians or cartakers of young trolls that are based off of a codependency relationship.</w:t>
                            </w:r>
                          </w:p>
                          <w:p w:rsidR="00D72F26"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 xml:space="preserve">The lifelong bodyguard and visceral type of mentor. </w:t>
                            </w:r>
                          </w:p>
                          <w:p w:rsidR="00D72F26"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Lus</w:t>
                            </w:r>
                            <w:r>
                              <w:rPr>
                                <w:rFonts w:cstheme="minorHAnsi"/>
                                <w:color w:val="3E762A" w:themeColor="accent1" w:themeShade="BF"/>
                                <w:sz w:val="24"/>
                              </w:rPr>
                              <w:t>ü</w:t>
                            </w:r>
                            <w:r>
                              <w:rPr>
                                <w:color w:val="3E762A" w:themeColor="accent1" w:themeShade="BF"/>
                                <w:sz w:val="24"/>
                              </w:rPr>
                              <w:t>s naturae, freaks of nature, within the Latin definition.</w:t>
                            </w:r>
                          </w:p>
                          <w:p w:rsidR="00D72F26" w:rsidRPr="00425D93"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The mother grub who sacrificed her long life to raise me. She protected me from the desert terrors, and was the companion to help me grow.</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BEC66A" id="AutoShape 14" o:spid="_x0000_s1076" style="position:absolute;margin-left:364.05pt;margin-top:1pt;width:123.7pt;height:566.85pt;z-index:251688960;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" o:allowincell="f" filled="f" stroked="f" strokeweight="1.25pt">
                <v:textbox inset=",7.2pt,,7.2pt">
                  <w:txbxContent>
                    <w:p w:rsidR="00D72F26" w:rsidRDefault="00D72F26">
                      <w:pPr>
                        <w:pBdr>
                          <w:left w:val="single" w:sz="4" w:space="9" w:color="549E39" w:themeColor="accent1"/>
                        </w:pBdr>
                        <w:rPr>
                          <w:rFonts w:asciiTheme="majorHAnsi" w:eastAsiaTheme="majorEastAsia" w:hAnsiTheme="majorHAnsi" w:cstheme="majorBidi"/>
                          <w:color w:val="3E762A" w:themeColor="accent1" w:themeShade="BF"/>
                          <w:sz w:val="40"/>
                          <w:szCs w:val="40"/>
                        </w:rPr>
                      </w:pPr>
                      <w:r>
                        <w:rPr>
                          <w:rFonts w:asciiTheme="majorHAnsi" w:eastAsiaTheme="majorEastAsia" w:hAnsiTheme="majorHAnsi" w:cstheme="majorBidi"/>
                          <w:color w:val="3E762A" w:themeColor="accent1" w:themeShade="BF"/>
                          <w:sz w:val="40"/>
                          <w:szCs w:val="40"/>
                        </w:rPr>
                        <w:t>Lusus: Noun</w:t>
                      </w:r>
                    </w:p>
                    <w:p w:rsidR="00D72F26"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The custodians or cartakers of young trolls that are based off of a codependency relationship.</w:t>
                      </w:r>
                    </w:p>
                    <w:p w:rsidR="00D72F26"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 xml:space="preserve">The lifelong bodyguard and visceral type of mentor. </w:t>
                      </w:r>
                    </w:p>
                    <w:p w:rsidR="00D72F26"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Lus</w:t>
                      </w:r>
                      <w:r>
                        <w:rPr>
                          <w:rFonts w:cstheme="minorHAnsi"/>
                          <w:color w:val="3E762A" w:themeColor="accent1" w:themeShade="BF"/>
                          <w:sz w:val="24"/>
                        </w:rPr>
                        <w:t>ü</w:t>
                      </w:r>
                      <w:r>
                        <w:rPr>
                          <w:color w:val="3E762A" w:themeColor="accent1" w:themeShade="BF"/>
                          <w:sz w:val="24"/>
                        </w:rPr>
                        <w:t>s naturae, freaks of nature, within the Latin definition.</w:t>
                      </w:r>
                    </w:p>
                    <w:p w:rsidR="00D72F26" w:rsidRPr="00425D93" w:rsidRDefault="00D72F26" w:rsidP="00425D93">
                      <w:pPr>
                        <w:pStyle w:val="ListParagraph"/>
                        <w:numPr>
                          <w:ilvl w:val="0"/>
                          <w:numId w:val="7"/>
                        </w:numPr>
                        <w:pBdr>
                          <w:left w:val="single" w:sz="4" w:space="9" w:color="549E39" w:themeColor="accent1"/>
                        </w:pBdr>
                        <w:rPr>
                          <w:color w:val="3E762A" w:themeColor="accent1" w:themeShade="BF"/>
                          <w:sz w:val="24"/>
                        </w:rPr>
                      </w:pPr>
                      <w:r>
                        <w:rPr>
                          <w:color w:val="3E762A" w:themeColor="accent1" w:themeShade="BF"/>
                          <w:sz w:val="24"/>
                        </w:rPr>
                        <w:t>The mother grub who sacrificed her long life to raise me. She protected me from the desert terrors, and was the companion to help me grow.</w:t>
                      </w:r>
                    </w:p>
                  </w:txbxContent>
                </v:textbox>
                <w10:wrap type="square" anchorx="margin"/>
              </v:rect>
            </w:pict>
          </mc:Fallback>
        </mc:AlternateContent>
      </w:r>
    </w:p>
    <w:p w:rsidR="00196972" w:rsidRPr="00196972" w:rsidRDefault="00196972" w:rsidP="00196972"/>
    <w:p w:rsidR="00196972" w:rsidRPr="00196972" w:rsidRDefault="00196972" w:rsidP="00196972"/>
    <w:p w:rsidR="00196972" w:rsidRPr="00196972" w:rsidRDefault="00196972" w:rsidP="00196972"/>
    <w:p w:rsidR="00196972" w:rsidRPr="00196972" w:rsidRDefault="00F171FD" w:rsidP="00196972">
      <w:r>
        <w:rPr>
          <w:noProof/>
        </w:rPr>
        <mc:AlternateContent>
          <mc:Choice Requires="wps">
            <w:drawing>
              <wp:anchor distT="91440" distB="91440" distL="137160" distR="137160" simplePos="0" relativeHeight="251694080" behindDoc="0" locked="0" layoutInCell="0" allowOverlap="1" wp14:anchorId="1F0310C2" wp14:editId="53A6B13A">
                <wp:simplePos x="0" y="0"/>
                <wp:positionH relativeFrom="margin">
                  <wp:posOffset>2098040</wp:posOffset>
                </wp:positionH>
                <wp:positionV relativeFrom="margin">
                  <wp:posOffset>4857115</wp:posOffset>
                </wp:positionV>
                <wp:extent cx="2653030" cy="2606040"/>
                <wp:effectExtent l="4445" t="0" r="0" b="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53030" cy="2606040"/>
                        </a:xfrm>
                        <a:prstGeom prst="roundRect">
                          <a:avLst>
                            <a:gd name="adj" fmla="val 13032"/>
                          </a:avLst>
                        </a:prstGeom>
                        <a:solidFill>
                          <a:schemeClr val="accent1"/>
                        </a:solidFill>
                        <a:extLst/>
                      </wps:spPr>
                      <wps:txbx>
                        <w:txbxContent>
                          <w:p w:rsidR="00D72F26" w:rsidRDefault="00D72F26" w:rsidP="00F171FD">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From the stomach of my deceased lusus, and with the assistance of my chain saw, I drew out the Matriourb. It would later become the resurrection of my race as a people. It was the new egg to hatch a new mother grub.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0310C2" id="_x0000_s1077" style="position:absolute;margin-left:165.2pt;margin-top:382.45pt;width:208.9pt;height:205.2pt;rotation:90;z-index:2516940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" o:allowincell="f" fillcolor="#549e39 [3204]" stroked="f">
                <v:textbox>
                  <w:txbxContent>
                    <w:p w:rsidR="00D72F26" w:rsidRDefault="00D72F26" w:rsidP="00F171FD">
                      <w:pP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From the stomach of my deceased lusus, and with the assistance of my chain saw, I drew out the Matriourb. It would later become the resurrection of my race as a people. It was the new egg to hatch a new mother grub.</w:t>
                      </w:r>
                    </w:p>
                  </w:txbxContent>
                </v:textbox>
                <w10:wrap type="square" anchorx="margin" anchory="margin"/>
              </v:roundrect>
            </w:pict>
          </mc:Fallback>
        </mc:AlternateContent>
      </w:r>
      <w:r>
        <w:rPr>
          <w:noProof/>
          <w:lang w:eastAsia="en-US"/>
        </w:rPr>
        <w:drawing>
          <wp:anchor distT="0" distB="0" distL="114300" distR="114300" simplePos="0" relativeHeight="251692032" behindDoc="0" locked="0" layoutInCell="1" allowOverlap="1" wp14:anchorId="3CE9D43D" wp14:editId="717FFDA7">
            <wp:simplePos x="0" y="0"/>
            <wp:positionH relativeFrom="margin">
              <wp:align>right</wp:align>
            </wp:positionH>
            <wp:positionV relativeFrom="paragraph">
              <wp:posOffset>144780</wp:posOffset>
            </wp:positionV>
            <wp:extent cx="2407920" cy="3689350"/>
            <wp:effectExtent l="0" t="0" r="0" b="6350"/>
            <wp:wrapThrough wrapText="bothSides">
              <wp:wrapPolygon edited="0">
                <wp:start x="2392" y="0"/>
                <wp:lineTo x="1367" y="1785"/>
                <wp:lineTo x="342" y="4573"/>
                <wp:lineTo x="0" y="7138"/>
                <wp:lineTo x="1196" y="8923"/>
                <wp:lineTo x="2051" y="12492"/>
                <wp:lineTo x="3930" y="14276"/>
                <wp:lineTo x="0" y="18849"/>
                <wp:lineTo x="0" y="21080"/>
                <wp:lineTo x="1709" y="21526"/>
                <wp:lineTo x="5468" y="21526"/>
                <wp:lineTo x="5810" y="21526"/>
                <wp:lineTo x="16063" y="19630"/>
                <wp:lineTo x="17259" y="18180"/>
                <wp:lineTo x="17943" y="14276"/>
                <wp:lineTo x="21361" y="8923"/>
                <wp:lineTo x="21361" y="3457"/>
                <wp:lineTo x="20335" y="1338"/>
                <wp:lineTo x="15892" y="892"/>
                <wp:lineTo x="4272" y="0"/>
                <wp:lineTo x="239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px-Kanaya_Lusus.png"/>
                    <pic:cNvPicPr/>
                  </pic:nvPicPr>
                  <pic:blipFill>
                    <a:blip r:embed="rId20">
                      <a:extLst>
                        <a:ext uri="{28A0092B-C50C-407E-A947-70E740481C1C}">
                          <a14:useLocalDpi xmlns:a14="http://schemas.microsoft.com/office/drawing/2010/main" val="0"/>
                        </a:ext>
                      </a:extLst>
                    </a:blip>
                    <a:stretch>
                      <a:fillRect/>
                    </a:stretch>
                  </pic:blipFill>
                  <pic:spPr>
                    <a:xfrm>
                      <a:off x="0" y="0"/>
                      <a:ext cx="2407920" cy="3689350"/>
                    </a:xfrm>
                    <a:prstGeom prst="rect">
                      <a:avLst/>
                    </a:prstGeom>
                  </pic:spPr>
                </pic:pic>
              </a:graphicData>
            </a:graphic>
            <wp14:sizeRelH relativeFrom="margin">
              <wp14:pctWidth>0</wp14:pctWidth>
            </wp14:sizeRelH>
            <wp14:sizeRelV relativeFrom="margin">
              <wp14:pctHeight>0</wp14:pctHeight>
            </wp14:sizeRelV>
          </wp:anchor>
        </w:drawing>
      </w:r>
    </w:p>
    <w:p w:rsidR="00196972" w:rsidRPr="00196972" w:rsidRDefault="00F171FD" w:rsidP="00196972">
      <w:r>
        <w:rPr>
          <w:noProof/>
          <w:lang w:eastAsia="en-US"/>
        </w:rPr>
        <w:drawing>
          <wp:anchor distT="0" distB="0" distL="114300" distR="114300" simplePos="0" relativeHeight="251695104" behindDoc="0" locked="0" layoutInCell="1" allowOverlap="1" wp14:anchorId="30416B36" wp14:editId="58BACD15">
            <wp:simplePos x="0" y="0"/>
            <wp:positionH relativeFrom="column">
              <wp:posOffset>5034360</wp:posOffset>
            </wp:positionH>
            <wp:positionV relativeFrom="paragraph">
              <wp:posOffset>5412507</wp:posOffset>
            </wp:positionV>
            <wp:extent cx="1305059" cy="1236372"/>
            <wp:effectExtent l="0" t="0" r="9525" b="1905"/>
            <wp:wrapThrough wrapText="bothSides">
              <wp:wrapPolygon edited="0">
                <wp:start x="0" y="0"/>
                <wp:lineTo x="0" y="21300"/>
                <wp:lineTo x="21442" y="21300"/>
                <wp:lineTo x="2144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pictr_190x180.gif"/>
                    <pic:cNvPicPr/>
                  </pic:nvPicPr>
                  <pic:blipFill>
                    <a:blip r:embed="rId21">
                      <a:extLst>
                        <a:ext uri="{28A0092B-C50C-407E-A947-70E740481C1C}">
                          <a14:useLocalDpi xmlns:a14="http://schemas.microsoft.com/office/drawing/2010/main" val="0"/>
                        </a:ext>
                      </a:extLst>
                    </a:blip>
                    <a:stretch>
                      <a:fillRect/>
                    </a:stretch>
                  </pic:blipFill>
                  <pic:spPr>
                    <a:xfrm>
                      <a:off x="0" y="0"/>
                      <a:ext cx="1305059" cy="1236372"/>
                    </a:xfrm>
                    <a:prstGeom prst="rect">
                      <a:avLst/>
                    </a:prstGeom>
                  </pic:spPr>
                </pic:pic>
              </a:graphicData>
            </a:graphic>
            <wp14:sizeRelH relativeFrom="margin">
              <wp14:pctWidth>0</wp14:pctWidth>
            </wp14:sizeRelH>
            <wp14:sizeRelV relativeFrom="margin">
              <wp14:pctHeight>0</wp14:pctHeight>
            </wp14:sizeRelV>
          </wp:anchor>
        </w:drawing>
      </w:r>
    </w:p>
    <w:p w:rsidR="00196972" w:rsidRDefault="00F171FD" w:rsidP="00196972">
      <w:r>
        <w:rPr>
          <w:noProof/>
          <w:sz w:val="44"/>
          <w:lang w:eastAsia="en-US"/>
        </w:rPr>
        <w:drawing>
          <wp:anchor distT="0" distB="0" distL="114300" distR="114300" simplePos="0" relativeHeight="251700224" behindDoc="0" locked="0" layoutInCell="1" allowOverlap="1" wp14:anchorId="115A9000" wp14:editId="5A52FCA8">
            <wp:simplePos x="0" y="0"/>
            <wp:positionH relativeFrom="margin">
              <wp:posOffset>3335410</wp:posOffset>
            </wp:positionH>
            <wp:positionV relativeFrom="paragraph">
              <wp:posOffset>474</wp:posOffset>
            </wp:positionV>
            <wp:extent cx="2857500" cy="2653030"/>
            <wp:effectExtent l="0" t="0" r="0" b="0"/>
            <wp:wrapThrough wrapText="bothSides">
              <wp:wrapPolygon edited="0">
                <wp:start x="0" y="0"/>
                <wp:lineTo x="0" y="21404"/>
                <wp:lineTo x="21456" y="21404"/>
                <wp:lineTo x="2145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N4HG84DX.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2653030"/>
                    </a:xfrm>
                    <a:prstGeom prst="rect">
                      <a:avLst/>
                    </a:prstGeom>
                  </pic:spPr>
                </pic:pic>
              </a:graphicData>
            </a:graphic>
            <wp14:sizeRelV relativeFrom="margin">
              <wp14:pctHeight>0</wp14:pctHeight>
            </wp14:sizeRelV>
          </wp:anchor>
        </w:drawing>
      </w:r>
    </w:p>
    <w:p w:rsidR="00F171FD" w:rsidRDefault="00F171FD" w:rsidP="00196972">
      <w:pPr>
        <w:tabs>
          <w:tab w:val="left" w:pos="4451"/>
        </w:tabs>
      </w:pPr>
      <w:r>
        <w:rPr>
          <w:noProof/>
          <w:lang w:eastAsia="en-US"/>
        </w:rPr>
        <mc:AlternateContent>
          <mc:Choice Requires="wps">
            <w:drawing>
              <wp:anchor distT="91440" distB="91440" distL="137160" distR="137160" simplePos="0" relativeHeight="251699200" behindDoc="0" locked="0" layoutInCell="0" allowOverlap="1" wp14:anchorId="3CB39CC3" wp14:editId="5191B59D">
                <wp:simplePos x="0" y="0"/>
                <wp:positionH relativeFrom="margin">
                  <wp:posOffset>3462655</wp:posOffset>
                </wp:positionH>
                <wp:positionV relativeFrom="margin">
                  <wp:posOffset>5709920</wp:posOffset>
                </wp:positionV>
                <wp:extent cx="2874010" cy="2583815"/>
                <wp:effectExtent l="0" t="7303" r="0" b="0"/>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74010" cy="2583815"/>
                        </a:xfrm>
                        <a:prstGeom prst="roundRect">
                          <a:avLst>
                            <a:gd name="adj" fmla="val 13032"/>
                          </a:avLst>
                        </a:prstGeom>
                        <a:solidFill>
                          <a:schemeClr val="accent1"/>
                        </a:solidFill>
                        <a:extLst/>
                      </wps:spPr>
                      <wps:txbx>
                        <w:txbxContent>
                          <w:p w:rsidR="00D72F26" w:rsidRDefault="00D72F26" w:rsidP="00F171FD">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I recall it being white, in every direction. It spanned the entire desert. I could never sleep with so much light. And yet he was there to find the wandering the desert.  He was the Father figure to take and guide my hand. He was the one to tuck me into sleep.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B39CC3" id="_x0000_s1078" style="position:absolute;margin-left:272.65pt;margin-top:449.6pt;width:226.3pt;height:203.45pt;rotation:90;z-index:251699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" o:allowincell="f" fillcolor="#549e39 [3204]" stroked="f">
                <v:textbox>
                  <w:txbxContent>
                    <w:p w:rsidR="00D72F26" w:rsidRDefault="00D72F26" w:rsidP="00F171FD">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I recall it being white, in every direction. It spanned the entire desert. I could never sleep with so much light. And yet he was there to find the wandering the desert.  He was the Father figure to take and guide my hand. He was the one to tuck me into sleep.</w:t>
                      </w:r>
                    </w:p>
                  </w:txbxContent>
                </v:textbox>
                <w10:wrap type="square" anchorx="margin" anchory="margin"/>
              </v:roundrect>
            </w:pict>
          </mc:Fallback>
        </mc:AlternateContent>
      </w:r>
      <w:r w:rsidR="00196972">
        <w:tab/>
      </w:r>
      <w:r w:rsidRPr="004D1E23">
        <w:rPr>
          <w:noProof/>
          <w:sz w:val="44"/>
          <w:lang w:eastAsia="en-US"/>
        </w:rPr>
        <mc:AlternateContent>
          <mc:Choice Requires="wpg">
            <w:drawing>
              <wp:anchor distT="0" distB="0" distL="457200" distR="457200" simplePos="0" relativeHeight="251697152" behindDoc="0" locked="0" layoutInCell="1" allowOverlap="1" wp14:anchorId="5DF11A88" wp14:editId="0593ACBA">
                <wp:simplePos x="0" y="0"/>
                <wp:positionH relativeFrom="margin">
                  <wp:posOffset>0</wp:posOffset>
                </wp:positionH>
                <wp:positionV relativeFrom="margin">
                  <wp:posOffset>463550</wp:posOffset>
                </wp:positionV>
                <wp:extent cx="2307590" cy="5791200"/>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2307590" cy="5791200"/>
                          <a:chOff x="-4820635" y="2719066"/>
                          <a:chExt cx="4119205" cy="7698712"/>
                        </a:xfrm>
                      </wpg:grpSpPr>
                      <wps:wsp>
                        <wps:cNvPr id="104" name="Text Box 104"/>
                        <wps:cNvSpPr txBox="1"/>
                        <wps:spPr>
                          <a:xfrm>
                            <a:off x="-4820635" y="2719066"/>
                            <a:ext cx="4119205" cy="70865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Pr="004D1E23" w:rsidRDefault="00D72F26" w:rsidP="00F171FD">
                              <w:pPr>
                                <w:pStyle w:val="TOCHeading"/>
                                <w:spacing w:before="0" w:after="120"/>
                                <w:jc w:val="center"/>
                                <w:rPr>
                                  <w:sz w:val="24"/>
                                  <w:szCs w:val="24"/>
                                </w:rPr>
                              </w:pPr>
                              <w:r>
                                <w:rPr>
                                  <w:sz w:val="24"/>
                                  <w:szCs w:val="24"/>
                                </w:rPr>
                                <w:t>The Green Orbed Man</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His green tailed coat, pinstripe</w:t>
                              </w:r>
                            </w:p>
                            <w:p w:rsidR="00D72F26" w:rsidRDefault="00D72F26" w:rsidP="00F171FD">
                              <w:pPr>
                                <w:jc w:val="center"/>
                                <w:rPr>
                                  <w:color w:val="808080" w:themeColor="background1" w:themeShade="80"/>
                                </w:rPr>
                              </w:pPr>
                              <w:r>
                                <w:rPr>
                                  <w:color w:val="808080" w:themeColor="background1" w:themeShade="80"/>
                                </w:rPr>
                                <w:t xml:space="preserve">Bowtie and cladded in suspenders </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Posture straight and tall</w:t>
                              </w:r>
                            </w:p>
                            <w:p w:rsidR="00D72F26" w:rsidRDefault="00D72F26" w:rsidP="00F171FD">
                              <w:pPr>
                                <w:jc w:val="center"/>
                                <w:rPr>
                                  <w:color w:val="808080" w:themeColor="background1" w:themeShade="80"/>
                                </w:rPr>
                              </w:pPr>
                              <w:r>
                                <w:rPr>
                                  <w:color w:val="808080" w:themeColor="background1" w:themeShade="80"/>
                                </w:rPr>
                                <w:t>His language educated as a book</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Guiding me in the desert light</w:t>
                              </w:r>
                            </w:p>
                            <w:p w:rsidR="00D72F26" w:rsidRDefault="00D72F26" w:rsidP="00F171FD">
                              <w:pPr>
                                <w:jc w:val="center"/>
                                <w:rPr>
                                  <w:color w:val="808080" w:themeColor="background1" w:themeShade="80"/>
                                </w:rPr>
                              </w:pPr>
                              <w:r>
                                <w:rPr>
                                  <w:color w:val="808080" w:themeColor="background1" w:themeShade="80"/>
                                </w:rPr>
                                <w:t>Hand and hand like a father would</w:t>
                              </w:r>
                            </w:p>
                            <w:p w:rsidR="00D72F26" w:rsidRDefault="00D72F26" w:rsidP="00F171FD">
                              <w:pPr>
                                <w:jc w:val="center"/>
                                <w:rPr>
                                  <w:color w:val="808080" w:themeColor="background1" w:themeShade="80"/>
                                </w:rPr>
                              </w:pPr>
                              <w:r>
                                <w:rPr>
                                  <w:color w:val="808080" w:themeColor="background1" w:themeShade="80"/>
                                </w:rPr>
                                <w:t xml:space="preserve">I remember him like yesterday </w:t>
                              </w:r>
                            </w:p>
                            <w:p w:rsidR="00D72F26" w:rsidRDefault="00D72F26" w:rsidP="00F171FD">
                              <w:pPr>
                                <w:jc w:val="center"/>
                                <w:rPr>
                                  <w:color w:val="808080" w:themeColor="background1" w:themeShade="80"/>
                                </w:rPr>
                              </w:pPr>
                              <w:r>
                                <w:rPr>
                                  <w:color w:val="808080" w:themeColor="background1" w:themeShade="80"/>
                                </w:rPr>
                                <w:t>Awakening my mind to see</w:t>
                              </w:r>
                            </w:p>
                            <w:p w:rsidR="00D72F26" w:rsidRDefault="00D72F26" w:rsidP="00F171FD">
                              <w:pPr>
                                <w:jc w:val="center"/>
                                <w:rPr>
                                  <w:color w:val="808080" w:themeColor="background1" w:themeShade="80"/>
                                </w:rPr>
                              </w:pPr>
                              <w:r>
                                <w:rPr>
                                  <w:color w:val="808080" w:themeColor="background1" w:themeShade="80"/>
                                </w:rPr>
                                <w:t>The golden towers of prospit’s moon</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He been gone until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69"/>
                        <wpg:cNvGrpSpPr/>
                        <wpg:grpSpPr>
                          <a:xfrm>
                            <a:off x="-4364846" y="8316890"/>
                            <a:ext cx="3550883" cy="2100888"/>
                            <a:chOff x="-4204791" y="908615"/>
                            <a:chExt cx="2818023" cy="1667795"/>
                          </a:xfrm>
                        </wpg:grpSpPr>
                        <wps:wsp>
                          <wps:cNvPr id="106" name="Freeform 106"/>
                          <wps:cNvSpPr>
                            <a:spLocks/>
                          </wps:cNvSpPr>
                          <wps:spPr bwMode="auto">
                            <a:xfrm>
                              <a:off x="-4204791" y="1436488"/>
                              <a:ext cx="2818023" cy="113992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107" name="Freeform 107"/>
                          <wps:cNvSpPr>
                            <a:spLocks/>
                          </wps:cNvSpPr>
                          <wps:spPr bwMode="auto">
                            <a:xfrm rot="14980315" flipH="1" flipV="1">
                              <a:off x="-3250838" y="1685886"/>
                              <a:ext cx="1614517" cy="59976"/>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3557371" y="1421284"/>
                              <a:ext cx="1770754" cy="897037"/>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DF11A88" id="Group 103" o:spid="_x0000_s1079" style="position:absolute;margin-left:0;margin-top:36.5pt;width:181.7pt;height:456pt;z-index:251697152;mso-wrap-distance-left:36pt;mso-wrap-distance-right:36pt;mso-position-horizontal-relative:margin;mso-position-vertical-relative:margin;mso-width-relative:margin;mso-height-relative:margin" coordorigin="-48206,27190" coordsize="41192,7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">
                <v:shape id="Text Box 104" o:spid="_x0000_s1080" type="#_x0000_t202" style="position:absolute;left:-48206;top:27190;width:41192;height:7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LKMQA&#10;AADcAAAADwAAAGRycy9kb3ducmV2LnhtbERPS0sDMRC+C/0PYQrebFIR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yyjEAAAA3AAAAA8AAAAAAAAAAAAAAAAAmAIAAGRycy9k&#10;b3ducmV2LnhtbFBLBQYAAAAABAAEAPUAAACJAwAAAAA=&#10;" filled="f" stroked="f" strokeweight=".5pt">
                  <v:textbox inset="0,0,0,0">
                    <w:txbxContent>
                      <w:p w:rsidR="00D72F26" w:rsidRPr="004D1E23" w:rsidRDefault="00D72F26" w:rsidP="00F171FD">
                        <w:pPr>
                          <w:pStyle w:val="TOCHeading"/>
                          <w:spacing w:before="0" w:after="120"/>
                          <w:jc w:val="center"/>
                          <w:rPr>
                            <w:sz w:val="24"/>
                            <w:szCs w:val="24"/>
                          </w:rPr>
                        </w:pPr>
                        <w:r>
                          <w:rPr>
                            <w:sz w:val="24"/>
                            <w:szCs w:val="24"/>
                          </w:rPr>
                          <w:t>The Green Orbed Man</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His green tailed coat, pinstripe</w:t>
                        </w:r>
                      </w:p>
                      <w:p w:rsidR="00D72F26" w:rsidRDefault="00D72F26" w:rsidP="00F171FD">
                        <w:pPr>
                          <w:jc w:val="center"/>
                          <w:rPr>
                            <w:color w:val="808080" w:themeColor="background1" w:themeShade="80"/>
                          </w:rPr>
                        </w:pPr>
                        <w:r>
                          <w:rPr>
                            <w:color w:val="808080" w:themeColor="background1" w:themeShade="80"/>
                          </w:rPr>
                          <w:t xml:space="preserve">Bowtie and cladded in suspenders </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Posture straight and tall</w:t>
                        </w:r>
                      </w:p>
                      <w:p w:rsidR="00D72F26" w:rsidRDefault="00D72F26" w:rsidP="00F171FD">
                        <w:pPr>
                          <w:jc w:val="center"/>
                          <w:rPr>
                            <w:color w:val="808080" w:themeColor="background1" w:themeShade="80"/>
                          </w:rPr>
                        </w:pPr>
                        <w:r>
                          <w:rPr>
                            <w:color w:val="808080" w:themeColor="background1" w:themeShade="80"/>
                          </w:rPr>
                          <w:t>His language educated as a book</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Guiding me in the desert light</w:t>
                        </w:r>
                      </w:p>
                      <w:p w:rsidR="00D72F26" w:rsidRDefault="00D72F26" w:rsidP="00F171FD">
                        <w:pPr>
                          <w:jc w:val="center"/>
                          <w:rPr>
                            <w:color w:val="808080" w:themeColor="background1" w:themeShade="80"/>
                          </w:rPr>
                        </w:pPr>
                        <w:r>
                          <w:rPr>
                            <w:color w:val="808080" w:themeColor="background1" w:themeShade="80"/>
                          </w:rPr>
                          <w:t>Hand and hand like a father would</w:t>
                        </w:r>
                      </w:p>
                      <w:p w:rsidR="00D72F26" w:rsidRDefault="00D72F26" w:rsidP="00F171FD">
                        <w:pPr>
                          <w:jc w:val="center"/>
                          <w:rPr>
                            <w:color w:val="808080" w:themeColor="background1" w:themeShade="80"/>
                          </w:rPr>
                        </w:pPr>
                        <w:r>
                          <w:rPr>
                            <w:color w:val="808080" w:themeColor="background1" w:themeShade="80"/>
                          </w:rPr>
                          <w:t xml:space="preserve">I remember him like yesterday </w:t>
                        </w:r>
                      </w:p>
                      <w:p w:rsidR="00D72F26" w:rsidRDefault="00D72F26" w:rsidP="00F171FD">
                        <w:pPr>
                          <w:jc w:val="center"/>
                          <w:rPr>
                            <w:color w:val="808080" w:themeColor="background1" w:themeShade="80"/>
                          </w:rPr>
                        </w:pPr>
                        <w:r>
                          <w:rPr>
                            <w:color w:val="808080" w:themeColor="background1" w:themeShade="80"/>
                          </w:rPr>
                          <w:t>Awakening my mind to see</w:t>
                        </w:r>
                      </w:p>
                      <w:p w:rsidR="00D72F26" w:rsidRDefault="00D72F26" w:rsidP="00F171FD">
                        <w:pPr>
                          <w:jc w:val="center"/>
                          <w:rPr>
                            <w:color w:val="808080" w:themeColor="background1" w:themeShade="80"/>
                          </w:rPr>
                        </w:pPr>
                        <w:r>
                          <w:rPr>
                            <w:color w:val="808080" w:themeColor="background1" w:themeShade="80"/>
                          </w:rPr>
                          <w:t>The golden towers of prospit’s moon</w:t>
                        </w:r>
                      </w:p>
                      <w:p w:rsidR="00D72F26" w:rsidRDefault="00D72F26" w:rsidP="00F171FD">
                        <w:pPr>
                          <w:jc w:val="center"/>
                          <w:rPr>
                            <w:color w:val="808080" w:themeColor="background1" w:themeShade="80"/>
                          </w:rPr>
                        </w:pPr>
                        <w:r>
                          <w:rPr>
                            <w:color w:val="808080" w:themeColor="background1" w:themeShade="80"/>
                          </w:rPr>
                          <w:t>I remember him like yesterday</w:t>
                        </w:r>
                      </w:p>
                      <w:p w:rsidR="00D72F26" w:rsidRDefault="00D72F26" w:rsidP="00F171FD">
                        <w:pPr>
                          <w:jc w:val="center"/>
                          <w:rPr>
                            <w:color w:val="808080" w:themeColor="background1" w:themeShade="80"/>
                          </w:rPr>
                        </w:pPr>
                        <w:r>
                          <w:rPr>
                            <w:color w:val="808080" w:themeColor="background1" w:themeShade="80"/>
                          </w:rPr>
                          <w:t>He been gone until today</w:t>
                        </w:r>
                      </w:p>
                    </w:txbxContent>
                  </v:textbox>
                </v:shape>
                <v:group id="Group 69" o:spid="_x0000_s1081" style="position:absolute;left:-43648;top:83168;width:35509;height:21009" coordorigin="-42047,9086" coordsize="28180,1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6" o:spid="_x0000_s1082" style="position:absolute;left:-42047;top:14364;width:28180;height:1140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MssAA&#10;AADcAAAADwAAAGRycy9kb3ducmV2LnhtbERPS4vCMBC+C/6HMMLeNF0Pol1TcUV39egD9zo00wc2&#10;k5JE7f57Iwje5uN7znzRmUbcyPnasoLPUQKCOLe65lLB6bgZTkH4gKyxsUwK/snDIuv35phqe+c9&#10;3Q6hFDGEfYoKqhDaVEqfV2TQj2xLHLnCOoMhQldK7fAew00jx0kykQZrjg0VtrSqKL8crkbBT6u1&#10;/c6LX/+3W63HJ2fW29lZqY9Bt/wCEagLb/HLvdVxfjKB5zPxAp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UMssAAAADcAAAADwAAAAAAAAAAAAAAAACYAgAAZHJzL2Rvd25y&#10;ZXYueG1sUEsFBgAAAAAEAAQA9QAAAIUDAAAAAA==&#10;" path="m,420r,l416,r4,l,420xe" fillcolor="#86a795 [1951]" stroked="f">
                    <v:path arrowok="t" o:connecttype="custom" o:connectlocs="0,1139922;0,1139922;2791185,0;2818023,0;0,1139922" o:connectangles="0,0,0,0,0"/>
                  </v:shape>
                  <v:shape id="Freeform 107" o:spid="_x0000_s1083" style="position:absolute;left:-32508;top:16859;width:16145;height:600;rotation:-7230461fd;flip:x y;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1XbsQA&#10;AADcAAAADwAAAGRycy9kb3ducmV2LnhtbERPS2sCMRC+F/ofwhS8FE1aqMrWKGIrVOjBF+hx2Ex3&#10;VzeTJYnr+u+bQsHbfHzPmcw6W4uWfKgca3gZKBDEuTMVFxr2u2V/DCJEZIO1Y9JwowCz6ePDBDPj&#10;rryhdhsLkUI4ZKihjLHJpAx5SRbDwDXEiftx3mJM0BfSeLymcFvLV6WG0mLFqaHEhhYl5eftxWpY&#10;uaH6VO3b4vuQr0/LUz06Pn94rXtP3fwdRKQu3sX/7i+T5qsR/D2TLp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V27EAAAA3AAAAA8AAAAAAAAAAAAAAAAAmAIAAGRycy9k&#10;b3ducmV2LnhtbFBLBQYAAAAABAAEAPUAAACJAwAAAAA=&#10;" path="m,526r,l522,r4,4l,526xe" fillcolor="#86a795 [1951]" stroked="f">
                    <v:path arrowok="t" o:connecttype="custom" o:connectlocs="0,59976;0,59976;1602239,0;1614517,456;0,59976" o:connectangles="0,0,0,0,0"/>
                  </v:shape>
                  <v:shape id="Freeform 109" o:spid="_x0000_s1084" style="position:absolute;left:-35573;top:14212;width:17707;height:8971;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N9MQA&#10;AADcAAAADwAAAGRycy9kb3ducmV2LnhtbERPTWvCQBC9F/oflil4kbrRQ6nRVWxBUBCpphdvQ3bM&#10;RrOzIbsmaX99VxB6m8f7nPmyt5VoqfGlYwXjUQKCOHe65ELBd7Z+fQfhA7LGyjEp+CEPy8Xz0xxT&#10;7To+UHsMhYgh7FNUYEKoUyl9bsiiH7maOHJn11gMETaF1A12MdxWcpIkb9JiybHBYE2fhvLr8WYV&#10;tOfTnrZf2e/HcDfZdYYv9dVnSg1e+tUMRKA+/Isf7o2O85Mp3J+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fTEAAAA3AAAAA8AAAAAAAAAAAAAAAAAmAIAAGRycy9k&#10;b3ducmV2LnhtbFBLBQYAAAAABAAEAPUAAACJAwAAAAA=&#10;" path="m,462r,l457,r4,5l,462xe" fillcolor="#86a795 [1951]" stroked="f">
                    <v:path arrowok="t" o:connecttype="custom" o:connectlocs="0,897037;0,897037;1755390,0;1770754,9708;0,897037" o:connectangles="0,0,0,0,0"/>
                  </v:shape>
                </v:group>
                <w10:wrap type="square" anchorx="margin" anchory="margin"/>
              </v:group>
            </w:pict>
          </mc:Fallback>
        </mc:AlternateContent>
      </w:r>
    </w:p>
    <w:p w:rsidR="00F171FD" w:rsidRPr="00F171FD" w:rsidRDefault="00F171FD" w:rsidP="00F171FD"/>
    <w:p w:rsidR="00F171FD" w:rsidRPr="00F171FD" w:rsidRDefault="00F171FD" w:rsidP="00F171FD"/>
    <w:p w:rsidR="00F171FD" w:rsidRPr="00F171FD" w:rsidRDefault="00F171FD" w:rsidP="00F171FD"/>
    <w:p w:rsidR="00F171FD" w:rsidRPr="00F171FD" w:rsidRDefault="00F171FD" w:rsidP="00F171FD"/>
    <w:p w:rsidR="00F171FD" w:rsidRPr="00F171FD" w:rsidRDefault="00F171FD" w:rsidP="00F171FD"/>
    <w:p w:rsidR="00F171FD" w:rsidRPr="00F171FD" w:rsidRDefault="00F171FD" w:rsidP="00F171FD"/>
    <w:p w:rsidR="00F171FD" w:rsidRPr="00F171FD" w:rsidRDefault="00F171FD" w:rsidP="00F171FD"/>
    <w:p w:rsidR="00F171FD" w:rsidRPr="00F171FD" w:rsidRDefault="00F171FD" w:rsidP="00F171FD">
      <w:r>
        <w:rPr>
          <w:noProof/>
        </w:rPr>
        <mc:AlternateContent>
          <mc:Choice Requires="wps">
            <w:drawing>
              <wp:anchor distT="91440" distB="91440" distL="365760" distR="365760" simplePos="0" relativeHeight="251702272" behindDoc="0" locked="0" layoutInCell="1" allowOverlap="1" wp14:anchorId="36B4475E" wp14:editId="3D22B598">
                <wp:simplePos x="0" y="0"/>
                <wp:positionH relativeFrom="margin">
                  <wp:posOffset>1935024</wp:posOffset>
                </wp:positionH>
                <wp:positionV relativeFrom="margin">
                  <wp:posOffset>2897505</wp:posOffset>
                </wp:positionV>
                <wp:extent cx="3888820" cy="2214880"/>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3888820" cy="2214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pStyle w:val="NoSpacing"/>
                              <w:jc w:val="center"/>
                              <w:rPr>
                                <w:color w:val="549E39" w:themeColor="accent1"/>
                              </w:rPr>
                            </w:pPr>
                            <w:r>
                              <w:rPr>
                                <w:noProof/>
                                <w:color w:val="549E39" w:themeColor="accent1"/>
                              </w:rPr>
                              <w:drawing>
                                <wp:inline distT="0" distB="0" distL="0" distR="0" wp14:anchorId="6B60D03A" wp14:editId="7C212CF7">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72F26" w:rsidRDefault="00D72F26">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center"/>
                              <w:rPr>
                                <w:color w:val="549E39" w:themeColor="accent1"/>
                                <w:sz w:val="24"/>
                                <w:szCs w:val="24"/>
                              </w:rPr>
                            </w:pPr>
                            <w:r>
                              <w:rPr>
                                <w:color w:val="549E39" w:themeColor="accent1"/>
                                <w:sz w:val="24"/>
                                <w:szCs w:val="24"/>
                              </w:rPr>
                              <w:t xml:space="preserve">“I originally came across him while wondering the sand dunes as a young grub. The light was blinding and cause insomnia He seemed to serve as a father figure to me. I never thought his intentions could be more than maleficent. He later was the one to antagonize Vriska to the point of her killing Aradia by manipulating Sollux.” </w:t>
                            </w:r>
                          </w:p>
                          <w:p w:rsidR="00D72F26" w:rsidRDefault="00D72F26">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120" w:after="120"/>
                              <w:jc w:val="center"/>
                              <w:rPr>
                                <w:color w:val="549E39" w:themeColor="accent1"/>
                                <w:sz w:val="18"/>
                                <w:szCs w:val="18"/>
                              </w:rPr>
                            </w:pPr>
                            <w:r>
                              <w:rPr>
                                <w:color w:val="549E39" w:themeColor="accent1"/>
                                <w:sz w:val="18"/>
                                <w:szCs w:val="18"/>
                              </w:rPr>
                              <w:t>{Kanaya Maryam}</w:t>
                            </w:r>
                          </w:p>
                          <w:p w:rsidR="00D72F26" w:rsidRDefault="00D72F26">
                            <w:pPr>
                              <w:pStyle w:val="NoSpacing"/>
                              <w:spacing w:before="240"/>
                              <w:jc w:val="center"/>
                              <w:rPr>
                                <w:color w:val="549E39" w:themeColor="accent1"/>
                              </w:rPr>
                            </w:pPr>
                            <w:r>
                              <w:rPr>
                                <w:noProof/>
                                <w:color w:val="549E39" w:themeColor="accent1"/>
                              </w:rPr>
                              <w:drawing>
                                <wp:inline distT="0" distB="0" distL="0" distR="0" wp14:anchorId="1FC6EF27" wp14:editId="2DD1628B">
                                  <wp:extent cx="374904" cy="23774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475E" id="Rectangle 16" o:spid="_x0000_s1085" style="position:absolute;margin-left:152.35pt;margin-top:228.15pt;width:306.2pt;height:174.4pt;z-index:25170227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" filled="f" stroked="f" strokeweight="1pt">
                <v:textbox inset="10.8pt,0,10.8pt,0">
                  <w:txbxContent>
                    <w:p w:rsidR="00D72F26" w:rsidRDefault="00D72F26">
                      <w:pPr>
                        <w:pStyle w:val="NoSpacing"/>
                        <w:jc w:val="center"/>
                        <w:rPr>
                          <w:color w:val="549E39" w:themeColor="accent1"/>
                        </w:rPr>
                      </w:pPr>
                      <w:r>
                        <w:rPr>
                          <w:noProof/>
                          <w:color w:val="549E39" w:themeColor="accent1"/>
                        </w:rPr>
                        <w:drawing>
                          <wp:inline distT="0" distB="0" distL="0" distR="0" wp14:anchorId="6B60D03A" wp14:editId="7C212CF7">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72F26" w:rsidRDefault="00D72F26">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center"/>
                        <w:rPr>
                          <w:color w:val="549E39" w:themeColor="accent1"/>
                          <w:sz w:val="24"/>
                          <w:szCs w:val="24"/>
                        </w:rPr>
                      </w:pPr>
                      <w:r>
                        <w:rPr>
                          <w:color w:val="549E39" w:themeColor="accent1"/>
                          <w:sz w:val="24"/>
                          <w:szCs w:val="24"/>
                        </w:rPr>
                        <w:t xml:space="preserve">“I originally came across him while wondering the sand dunes as a young grub. The light was blinding and cause insomnia He seemed to serve as a father figure to me. I never thought his intentions could be more than maleficent. He later was the one to antagonize Vriska to the point of her killing Aradia by manipulating Sollux.” </w:t>
                      </w:r>
                    </w:p>
                    <w:p w:rsidR="00D72F26" w:rsidRDefault="00D72F26">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120" w:after="120"/>
                        <w:jc w:val="center"/>
                        <w:rPr>
                          <w:color w:val="549E39" w:themeColor="accent1"/>
                          <w:sz w:val="18"/>
                          <w:szCs w:val="18"/>
                        </w:rPr>
                      </w:pPr>
                      <w:r>
                        <w:rPr>
                          <w:color w:val="549E39" w:themeColor="accent1"/>
                          <w:sz w:val="18"/>
                          <w:szCs w:val="18"/>
                        </w:rPr>
                        <w:t>{Kanaya Maryam}</w:t>
                      </w:r>
                    </w:p>
                    <w:p w:rsidR="00D72F26" w:rsidRDefault="00D72F26">
                      <w:pPr>
                        <w:pStyle w:val="NoSpacing"/>
                        <w:spacing w:before="240"/>
                        <w:jc w:val="center"/>
                        <w:rPr>
                          <w:color w:val="549E39" w:themeColor="accent1"/>
                        </w:rPr>
                      </w:pPr>
                      <w:r>
                        <w:rPr>
                          <w:noProof/>
                          <w:color w:val="549E39" w:themeColor="accent1"/>
                        </w:rPr>
                        <w:drawing>
                          <wp:inline distT="0" distB="0" distL="0" distR="0" wp14:anchorId="1FC6EF27" wp14:editId="2DD1628B">
                            <wp:extent cx="374904" cy="23774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F171FD" w:rsidRDefault="002C0E9D" w:rsidP="00F171FD">
      <w:r>
        <w:rPr>
          <w:noProof/>
          <w:lang w:eastAsia="en-US"/>
        </w:rPr>
        <w:drawing>
          <wp:anchor distT="0" distB="0" distL="114300" distR="114300" simplePos="0" relativeHeight="251703296" behindDoc="1" locked="0" layoutInCell="1" allowOverlap="1" wp14:anchorId="6DE2C86F" wp14:editId="303029C9">
            <wp:simplePos x="0" y="0"/>
            <wp:positionH relativeFrom="column">
              <wp:posOffset>-180635</wp:posOffset>
            </wp:positionH>
            <wp:positionV relativeFrom="paragraph">
              <wp:posOffset>2850699</wp:posOffset>
            </wp:positionV>
            <wp:extent cx="3335020" cy="2324735"/>
            <wp:effectExtent l="0" t="0" r="0" b="0"/>
            <wp:wrapThrough wrapText="bothSides">
              <wp:wrapPolygon edited="0">
                <wp:start x="0" y="0"/>
                <wp:lineTo x="0" y="21417"/>
                <wp:lineTo x="21468" y="21417"/>
                <wp:lineTo x="2146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_scratch____regeneration_by_tsuvai-d5x9cbh.png"/>
                    <pic:cNvPicPr/>
                  </pic:nvPicPr>
                  <pic:blipFill>
                    <a:blip r:embed="rId23">
                      <a:extLst>
                        <a:ext uri="{28A0092B-C50C-407E-A947-70E740481C1C}">
                          <a14:useLocalDpi xmlns:a14="http://schemas.microsoft.com/office/drawing/2010/main" val="0"/>
                        </a:ext>
                      </a:extLst>
                    </a:blip>
                    <a:stretch>
                      <a:fillRect/>
                    </a:stretch>
                  </pic:blipFill>
                  <pic:spPr>
                    <a:xfrm>
                      <a:off x="0" y="0"/>
                      <a:ext cx="3335020" cy="2324735"/>
                    </a:xfrm>
                    <a:prstGeom prst="rect">
                      <a:avLst/>
                    </a:prstGeom>
                  </pic:spPr>
                </pic:pic>
              </a:graphicData>
            </a:graphic>
          </wp:anchor>
        </w:drawing>
      </w:r>
    </w:p>
    <w:p w:rsidR="00C87BD2" w:rsidRDefault="00C87BD2" w:rsidP="002C0E9D">
      <w:pPr>
        <w:jc w:val="center"/>
      </w:pPr>
      <w:r>
        <w:rPr>
          <w:noProof/>
          <w:lang w:eastAsia="en-US"/>
        </w:rPr>
        <w:drawing>
          <wp:anchor distT="0" distB="0" distL="114300" distR="114300" simplePos="0" relativeHeight="251715584" behindDoc="0" locked="0" layoutInCell="1" allowOverlap="1" wp14:anchorId="25B0B813" wp14:editId="07926954">
            <wp:simplePos x="0" y="0"/>
            <wp:positionH relativeFrom="margin">
              <wp:posOffset>3038533</wp:posOffset>
            </wp:positionH>
            <wp:positionV relativeFrom="paragraph">
              <wp:posOffset>5356860</wp:posOffset>
            </wp:positionV>
            <wp:extent cx="2799080" cy="2632075"/>
            <wp:effectExtent l="0" t="0" r="1270" b="0"/>
            <wp:wrapThrough wrapText="bothSides">
              <wp:wrapPolygon edited="0">
                <wp:start x="0" y="0"/>
                <wp:lineTo x="0" y="21418"/>
                <wp:lineTo x="21463" y="21418"/>
                <wp:lineTo x="2146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mestuck___rose_and_kanaya___i_want___yuouo_____by_melspontaneus-d5jx08h.jpg"/>
                    <pic:cNvPicPr/>
                  </pic:nvPicPr>
                  <pic:blipFill>
                    <a:blip r:embed="rId24">
                      <a:extLst>
                        <a:ext uri="{28A0092B-C50C-407E-A947-70E740481C1C}">
                          <a14:useLocalDpi xmlns:a14="http://schemas.microsoft.com/office/drawing/2010/main" val="0"/>
                        </a:ext>
                      </a:extLst>
                    </a:blip>
                    <a:stretch>
                      <a:fillRect/>
                    </a:stretch>
                  </pic:blipFill>
                  <pic:spPr>
                    <a:xfrm>
                      <a:off x="0" y="0"/>
                      <a:ext cx="2799080" cy="2632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228600" distR="228600" simplePos="0" relativeHeight="251712512" behindDoc="0" locked="0" layoutInCell="1" allowOverlap="1" wp14:anchorId="70EB953E" wp14:editId="18C968A8">
                <wp:simplePos x="0" y="0"/>
                <wp:positionH relativeFrom="page">
                  <wp:posOffset>3417166</wp:posOffset>
                </wp:positionH>
                <wp:positionV relativeFrom="page">
                  <wp:align>center</wp:align>
                </wp:positionV>
                <wp:extent cx="6075045" cy="2334260"/>
                <wp:effectExtent l="0" t="0" r="0" b="8890"/>
                <wp:wrapSquare wrapText="bothSides"/>
                <wp:docPr id="28" name="Group 28"/>
                <wp:cNvGraphicFramePr/>
                <a:graphic xmlns:a="http://schemas.openxmlformats.org/drawingml/2006/main">
                  <a:graphicData uri="http://schemas.microsoft.com/office/word/2010/wordprocessingGroup">
                    <wpg:wgp>
                      <wpg:cNvGrpSpPr/>
                      <wpg:grpSpPr>
                        <a:xfrm>
                          <a:off x="0" y="0"/>
                          <a:ext cx="6075045" cy="2334260"/>
                          <a:chOff x="-647771" y="-114232"/>
                          <a:chExt cx="6076346" cy="3121442"/>
                        </a:xfrm>
                      </wpg:grpSpPr>
                      <wps:wsp>
                        <wps:cNvPr id="29" name="Rectangle 29"/>
                        <wps:cNvSpPr/>
                        <wps:spPr>
                          <a:xfrm>
                            <a:off x="2209887" y="-114232"/>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8"/>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647771" y="624521"/>
                            <a:ext cx="3698148" cy="2382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rsidP="00C87BD2">
                              <w:pPr>
                                <w:ind w:left="504"/>
                                <w:jc w:val="right"/>
                                <w:rPr>
                                  <w:smallCaps/>
                                  <w:color w:val="8AB833" w:themeColor="accent2"/>
                                  <w:sz w:val="28"/>
                                  <w:szCs w:val="24"/>
                                </w:rPr>
                              </w:pPr>
                              <w:r>
                                <w:rPr>
                                  <w:smallCaps/>
                                  <w:color w:val="8AB833" w:themeColor="accent2"/>
                                  <w:sz w:val="28"/>
                                  <w:szCs w:val="28"/>
                                </w:rPr>
                                <w:t>“ I remember I  chose to stay behind with Aradia and Sollux to help my friends who had died. Then She came with Dave in the blinding light of the green sun, she was the one to convince me to go with them.”</w:t>
                              </w:r>
                            </w:p>
                            <w:p w:rsidR="00D72F26" w:rsidRDefault="00D72F26" w:rsidP="00C87BD2">
                              <w:pPr>
                                <w:pStyle w:val="NoSpacing"/>
                                <w:ind w:left="360"/>
                                <w:rPr>
                                  <w:color w:val="549E39" w:themeColor="accent1"/>
                                  <w:sz w:val="20"/>
                                  <w:szCs w:val="20"/>
                                </w:rPr>
                              </w:pPr>
                              <w:r>
                                <w:rPr>
                                  <w:color w:val="549E39" w:themeColor="accent1"/>
                                  <w:sz w:val="20"/>
                                  <w:szCs w:val="20"/>
                                </w:rPr>
                                <w:t xml:space="preserve">                                       The First meeting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B953E" id="Group 28" o:spid="_x0000_s1086" style="position:absolute;left:0;text-align:left;margin-left:269.05pt;margin-top:0;width:478.35pt;height:183.8pt;z-index:251712512;mso-wrap-distance-left:18pt;mso-wrap-distance-right:18pt;mso-position-horizontal-relative:page;mso-position-vertical:center;mso-position-vertical-relative:page;mso-width-relative:margin;mso-height-relative:margin" coordorigin="-6477,-1142" coordsize="60763,3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">
                <v:rect id="Rectangle 29" o:spid="_x0000_s1087" style="position:absolute;left:22098;top:-1142;width:32187;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H5MYA&#10;AADbAAAADwAAAGRycy9kb3ducmV2LnhtbESP3WrCQBSE74W+w3IEb0Q3DVY0ukpRBKWl4B/eHrLH&#10;JDR7NmZXTX16t1Do5TAz3zDTeWNKcaPaFZYVvPYjEMSp1QVnCg77VW8EwnlkjaVlUvBDDuazl9YU&#10;E23vvKXbzmciQNglqCD3vkqkdGlOBl3fVsTBO9vaoA+yzqSu8R7gppRxFA2lwYLDQo4VLXJKv3dX&#10;o+AyGPHm8BEPP/359Hicjt392/JLqU67eZ+A8NT4//Bfe60VxGP4/RJ+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H5MYAAADbAAAADwAAAAAAAAAAAAAAAACYAgAAZHJz&#10;L2Rvd25yZXYueG1sUEsFBgAAAAAEAAQA9QAAAIsDAAAAAA==&#10;" fillcolor="white [3212]" stroked="f" strokeweight="1pt">
                  <v:fill opacity="0"/>
                </v:rect>
                <v:group id="Group 30" o:spid="_x0000_s108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Rectangle 10" o:spid="_x0000_s108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jksUA&#10;AADbAAAADwAAAGRycy9kb3ducmV2LnhtbESPQWvCQBSE7wX/w/KEXopuUkFLdBUpLVRQUCuen9ln&#10;Nph9m2a3Jv57Vyj0OMzMN8xs0dlKXKnxpWMF6TABQZw7XXKh4PD9OXgD4QOyxsoxKbiRh8W89zTD&#10;TLuWd3Tdh0JECPsMFZgQ6kxKnxuy6IeuJo7e2TUWQ5RNIXWDbYTbSr4myVhaLDkuGKzp3VB+2f9a&#10;BR+nzeonfVm3u/F2dFluJ3ZizVGp5363nIII1IX/8F/7SysYpf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mOSxQAAANsAAAAPAAAAAAAAAAAAAAAAAJgCAABkcnMv&#10;ZG93bnJldi54bWxQSwUGAAAAAAQABAD1AAAAigMAAAAA&#10;" path="m,l2240281,,1659256,222885,,822960,,xe" fillcolor="#549e39 [3204]" stroked="f" strokeweight="1pt">
                    <v:stroke joinstyle="miter"/>
                    <v:path arrowok="t" o:connecttype="custom" o:connectlocs="0,0;1466258,0;1085979,274158;0,1012274;0,0" o:connectangles="0,0,0,0,0"/>
                  </v:shape>
                  <v:rect id="Rectangle 32" o:spid="_x0000_s109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njsMA&#10;AADbAAAADwAAAGRycy9kb3ducmV2LnhtbESPQWsCMRSE74L/ITzBi2hWS1VWo0ih0FNLV/H82Dw3&#10;i5uXZRM3679vCoUeh5n5htkfB9uInjpfO1awXGQgiEuna64UXM7v8y0IH5A1No5JwZM8HA/j0R5z&#10;7SJ/U1+ESiQI+xwVmBDaXEpfGrLoF64lTt7NdRZDkl0ldYcxwW0jV1m2lhZrTgsGW3ozVN6Lh1Uw&#10;a2mzPX9eS3Pv+/iqv2J1e0SlppPhtAMRaAj/4b/2h1bwsoLfL+k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njsMAAADbAAAADwAAAAAAAAAAAAAAAACYAgAAZHJzL2Rv&#10;d25yZXYueG1sUEsFBgAAAAAEAAQA9QAAAIgDAAAAAA==&#10;" stroked="f" strokeweight="1pt">
                    <v:fill r:id="rId16" o:title="" recolor="t" rotate="t" type="frame"/>
                  </v:rect>
                </v:group>
                <v:shape id="Text Box 33" o:spid="_x0000_s1091" type="#_x0000_t202" style="position:absolute;left:-6477;top:6245;width:36980;height:2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6lsQA&#10;AADbAAAADwAAAGRycy9kb3ducmV2LnhtbESPS2vDMBCE74X8B7GF3hq5MZjgRjZtaE0vhbwg18Xa&#10;2KbWyrHkR/99VQjkOMzMN8wmn00rRupdY1nByzICQVxa3XCl4HT8fF6DcB5ZY2uZFPySgzxbPGww&#10;1XbiPY0HX4kAYZeigtr7LpXSlTUZdEvbEQfvYnuDPsi+krrHKcBNK1dRlEiDDYeFGjva1lT+HAaj&#10;IHnfDcV1mujcXLbld7wu4o95pdTT4/z2CsLT7O/hW/tLK4hj+P8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epbEAAAA2wAAAA8AAAAAAAAAAAAAAAAAmAIAAGRycy9k&#10;b3ducmV2LnhtbFBLBQYAAAAABAAEAPUAAACJAwAAAAA=&#10;" filled="f" stroked="f" strokeweight=".5pt">
                  <v:textbox inset="3.6pt,7.2pt,0,0">
                    <w:txbxContent>
                      <w:p w:rsidR="00D72F26" w:rsidRDefault="00D72F26" w:rsidP="00C87BD2">
                        <w:pPr>
                          <w:ind w:left="504"/>
                          <w:jc w:val="right"/>
                          <w:rPr>
                            <w:smallCaps/>
                            <w:color w:val="8AB833" w:themeColor="accent2"/>
                            <w:sz w:val="28"/>
                            <w:szCs w:val="24"/>
                          </w:rPr>
                        </w:pPr>
                        <w:r>
                          <w:rPr>
                            <w:smallCaps/>
                            <w:color w:val="8AB833" w:themeColor="accent2"/>
                            <w:sz w:val="28"/>
                            <w:szCs w:val="28"/>
                          </w:rPr>
                          <w:t>“ I remember I  chose to stay behind with Aradia and Sollux to help my friends who had died. Then She came with Dave in the blinding light of the green sun, she was the one to convince me to go with them.”</w:t>
                        </w:r>
                      </w:p>
                      <w:p w:rsidR="00D72F26" w:rsidRDefault="00D72F26" w:rsidP="00C87BD2">
                        <w:pPr>
                          <w:pStyle w:val="NoSpacing"/>
                          <w:ind w:left="360"/>
                          <w:rPr>
                            <w:color w:val="549E39" w:themeColor="accent1"/>
                            <w:sz w:val="20"/>
                            <w:szCs w:val="20"/>
                          </w:rPr>
                        </w:pPr>
                        <w:r>
                          <w:rPr>
                            <w:color w:val="549E39" w:themeColor="accent1"/>
                            <w:sz w:val="20"/>
                            <w:szCs w:val="20"/>
                          </w:rPr>
                          <w:t xml:space="preserve">                                       The First meeting  </w:t>
                        </w:r>
                      </w:p>
                    </w:txbxContent>
                  </v:textbox>
                </v:shape>
                <w10:wrap type="square" anchorx="page" anchory="page"/>
              </v:group>
            </w:pict>
          </mc:Fallback>
        </mc:AlternateContent>
      </w:r>
      <w:r>
        <w:rPr>
          <w:noProof/>
        </w:rPr>
        <mc:AlternateContent>
          <mc:Choice Requires="wpg">
            <w:drawing>
              <wp:anchor distT="0" distB="0" distL="457200" distR="457200" simplePos="0" relativeHeight="251707392" behindDoc="0" locked="0" layoutInCell="1" allowOverlap="1" wp14:anchorId="4502267A" wp14:editId="7E8AEA50">
                <wp:simplePos x="0" y="0"/>
                <wp:positionH relativeFrom="page">
                  <wp:posOffset>4515902</wp:posOffset>
                </wp:positionH>
                <wp:positionV relativeFrom="page">
                  <wp:posOffset>147493</wp:posOffset>
                </wp:positionV>
                <wp:extent cx="3087370" cy="9408795"/>
                <wp:effectExtent l="0" t="0" r="0" b="1905"/>
                <wp:wrapSquare wrapText="bothSides"/>
                <wp:docPr id="186" name="Group 186"/>
                <wp:cNvGraphicFramePr/>
                <a:graphic xmlns:a="http://schemas.openxmlformats.org/drawingml/2006/main">
                  <a:graphicData uri="http://schemas.microsoft.com/office/word/2010/wordprocessingGroup">
                    <wpg:wgp>
                      <wpg:cNvGrpSpPr/>
                      <wpg:grpSpPr>
                        <a:xfrm>
                          <a:off x="0" y="0"/>
                          <a:ext cx="3087370" cy="9408795"/>
                          <a:chOff x="-152334" y="-36856"/>
                          <a:chExt cx="3086301" cy="9409456"/>
                        </a:xfrm>
                      </wpg:grpSpPr>
                      <wps:wsp>
                        <wps:cNvPr id="187" name="Text Box 187"/>
                        <wps:cNvSpPr txBox="1"/>
                        <wps:spPr>
                          <a:xfrm>
                            <a:off x="-152334" y="590550"/>
                            <a:ext cx="20574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pPr>
                                <w:pStyle w:val="TOCHeading"/>
                                <w:spacing w:before="120"/>
                                <w:rPr>
                                  <w:color w:val="549E39" w:themeColor="accent1"/>
                                  <w:sz w:val="26"/>
                                  <w:szCs w:val="26"/>
                                </w:rPr>
                              </w:pPr>
                              <w:r>
                                <w:rPr>
                                  <w:sz w:val="26"/>
                                  <w:szCs w:val="26"/>
                                </w:rPr>
                                <w:t>Matespritship</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The act of holding a Matesprt allegiance with a lover.</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The Alternian definition or equivalent of a soulmate.</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The mutual union of red flush crushes.</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 xml:space="preserve">My Rose, though she has thorns to protect her, she is my light. </w:t>
                              </w:r>
                            </w:p>
                            <w:p w:rsidR="00D72F26" w:rsidRPr="00B8636F" w:rsidRDefault="00D72F26" w:rsidP="00B8636F">
                              <w:pPr>
                                <w:ind w:left="360"/>
                                <w:rPr>
                                  <w:color w:val="7F7F7F" w:themeColor="text1" w:themeTint="80"/>
                                  <w:sz w:val="24"/>
                                  <w:szCs w:val="24"/>
                                </w:rPr>
                              </w:pPr>
                              <w:r w:rsidRPr="00B8636F">
                                <w:rPr>
                                  <w:color w:val="7F7F7F" w:themeColor="text1" w:themeTint="8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36856"/>
                            <a:ext cx="914667" cy="9409456"/>
                            <a:chOff x="0" y="-36856"/>
                            <a:chExt cx="914667" cy="9409456"/>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18407" y="-36856"/>
                              <a:ext cx="766547" cy="9400312"/>
                              <a:chOff x="18410" y="-36856"/>
                              <a:chExt cx="766682" cy="9400312"/>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99292" y="-36856"/>
                                <a:ext cx="685800" cy="9372600"/>
                              </a:xfrm>
                              <a:prstGeom prst="rect">
                                <a:avLst/>
                              </a:prstGeom>
                              <a:blipFill>
                                <a:blip r:embed="rId2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4502267A" id="Group 186" o:spid="_x0000_s1092" style="position:absolute;left:0;text-align:left;margin-left:355.6pt;margin-top:11.6pt;width:243.1pt;height:740.85pt;z-index:251707392;mso-wrap-distance-left:36pt;mso-wrap-distance-right:36pt;mso-position-horizontal-relative:page;mso-position-vertical-relative:page;mso-width-relative:margin" coordorigin="-1523,-368" coordsize="30863,94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">
                <v:shape id="Text Box 187" o:spid="_x0000_s1093" type="#_x0000_t202" style="position:absolute;left:-1523;top:5905;width:20573;height:77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inset="0,0,0,0">
                    <w:txbxContent>
                      <w:p w:rsidR="00D72F26" w:rsidRDefault="00D72F26">
                        <w:pPr>
                          <w:pStyle w:val="TOCHeading"/>
                          <w:spacing w:before="120"/>
                          <w:rPr>
                            <w:color w:val="549E39" w:themeColor="accent1"/>
                            <w:sz w:val="26"/>
                            <w:szCs w:val="26"/>
                          </w:rPr>
                        </w:pPr>
                        <w:r>
                          <w:rPr>
                            <w:sz w:val="26"/>
                            <w:szCs w:val="26"/>
                          </w:rPr>
                          <w:t>Matespritship</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The act of holding a Matesprt allegiance with a lover.</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The Alternian definition or equivalent of a soulmate.</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The mutual union of red flush crushes.</w:t>
                        </w:r>
                      </w:p>
                      <w:p w:rsidR="00D72F26" w:rsidRDefault="00D72F26" w:rsidP="00B8636F">
                        <w:pPr>
                          <w:pStyle w:val="ListParagraph"/>
                          <w:numPr>
                            <w:ilvl w:val="0"/>
                            <w:numId w:val="8"/>
                          </w:numPr>
                          <w:rPr>
                            <w:color w:val="7F7F7F" w:themeColor="text1" w:themeTint="80"/>
                            <w:sz w:val="24"/>
                            <w:szCs w:val="24"/>
                          </w:rPr>
                        </w:pPr>
                        <w:r>
                          <w:rPr>
                            <w:color w:val="7F7F7F" w:themeColor="text1" w:themeTint="80"/>
                            <w:sz w:val="24"/>
                            <w:szCs w:val="24"/>
                          </w:rPr>
                          <w:t xml:space="preserve">My Rose, though she has thorns to protect her, she is my light. </w:t>
                        </w:r>
                      </w:p>
                      <w:p w:rsidR="00D72F26" w:rsidRPr="00B8636F" w:rsidRDefault="00D72F26" w:rsidP="00B8636F">
                        <w:pPr>
                          <w:ind w:left="360"/>
                          <w:rPr>
                            <w:color w:val="7F7F7F" w:themeColor="text1" w:themeTint="80"/>
                            <w:sz w:val="24"/>
                            <w:szCs w:val="24"/>
                          </w:rPr>
                        </w:pPr>
                        <w:r w:rsidRPr="00B8636F">
                          <w:rPr>
                            <w:color w:val="7F7F7F" w:themeColor="text1" w:themeTint="80"/>
                            <w:sz w:val="24"/>
                            <w:szCs w:val="24"/>
                          </w:rPr>
                          <w:t xml:space="preserve"> </w:t>
                        </w:r>
                      </w:p>
                    </w:txbxContent>
                  </v:textbox>
                </v:shape>
                <v:group id="Group 188" o:spid="_x0000_s1094" style="position:absolute;left:20193;top:-368;width:9146;height:94094" coordorigin=",-368" coordsize="9146,94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189" o:spid="_x0000_s1095" style="position:absolute;width:9146;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MbMQA&#10;AADcAAAADwAAAGRycy9kb3ducmV2LnhtbERP22rCQBB9F/oPywi+iG4UKzG6iihCpaXgDV+H7JiE&#10;ZmdjdtXUr+8WCn2bw7nObNGYUtypdoVlBYN+BII4tbrgTMHxsOnFIJxH1lhaJgXf5GAxf2nNMNH2&#10;wTu6730mQgi7BBXk3leJlC7NyaDr24o4cBdbG/QB1pnUNT5CuCnlMIrG0mDBoSHHilY5pV/7m1Fw&#10;HcW8Pb4Pxx/+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jGzEAAAA3AAAAA8AAAAAAAAAAAAAAAAAmAIAAGRycy9k&#10;b3ducmV2LnhtbFBLBQYAAAAABAAEAPUAAACJAwAAAAA=&#10;" fillcolor="white [3212]" stroked="f" strokeweight="1pt">
                    <v:fill opacity="0"/>
                  </v:rect>
                  <v:group id="Group 190" o:spid="_x0000_s1096" style="position:absolute;left:184;top:-368;width:7665;height:94002" coordorigin="184,-368" coordsize="7666,9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Rectangle 8" o:spid="_x0000_s1097" style="position:absolute;left:184;width:6675;height:93634;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7er0A&#10;AADcAAAADwAAAGRycy9kb3ducmV2LnhtbERPSwrCMBDdC94hjOBGNNWF2GoUEQRBUPwcYGjGpthM&#10;ShO13t4Igrt5vO8sVq2txJMaXzpWMB4lIIhzp0suFFwv2+EMhA/IGivHpOBNHlbLbmeBmXYvPtHz&#10;HAoRQ9hnqMCEUGdS+tyQRT9yNXHkbq6xGCJsCqkbfMVwW8lJkkylxZJjg8GaNoby+/lhFexmVXs1&#10;uDnq9OClKfaPtcGBUv1eu56DCNSGv/jn3uk4Px3D95l4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37er0AAADcAAAADwAAAAAAAAAAAAAAAACYAgAAZHJzL2Rvd25yZXYu&#10;eG1sUEsFBgAAAAAEAAQA9QAAAIIDAAAAAA==&#10;" path="m,l667679,r,9363456l,9363456,219021,5372097,,xe" fillcolor="#549e39 [3204]" stroked="f" strokeweight="1pt">
                      <v:stroke joinstyle="miter"/>
                      <v:path arrowok="t" o:connecttype="custom" o:connectlocs="0,0;667512,0;667512,9363456;0,9363456;218966,5372097;0,0" o:connectangles="0,0,0,0,0,0"/>
                    </v:shape>
                    <v:rect id="Rectangle 192" o:spid="_x0000_s1098" style="position:absolute;left:992;top:-368;width:6858;height:93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6/8IA&#10;AADcAAAADwAAAGRycy9kb3ducmV2LnhtbERPTUsDMRC9C/0PYQrebNYKsq5Niy1UinixLehx2Ew3&#10;SzeTJRO3239vBMHbPN7nLFaj79RAUdrABu5nBSjiOtiWGwPHw/auBCUJ2WIXmAxcSWC1nNwssLLh&#10;wh807FOjcghLhQZcSn2ltdSOPMos9MSZO4XoMWUYG20jXnK47/S8KB61x5Zzg8OeNo7q8/7bG5CH&#10;0sa3d9kO5dW9yvprd/xsgjG30/HlGVSiMf2L/9w7m+c/zeH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zr/wgAAANwAAAAPAAAAAAAAAAAAAAAAAJgCAABkcnMvZG93&#10;bnJldi54bWxQSwUGAAAAAAQABAD1AAAAhwMAAAAA&#10;" stroked="f" strokeweight="1pt">
                      <v:fill r:id="rId26" o:title="" recolor="t" rotate="t" type="frame"/>
                    </v:rect>
                  </v:group>
                </v:group>
                <w10:wrap type="square" anchorx="page" anchory="page"/>
              </v:group>
            </w:pict>
          </mc:Fallback>
        </mc:AlternateContent>
      </w:r>
      <w:r w:rsidR="00DB53DC">
        <w:rPr>
          <w:noProof/>
        </w:rPr>
        <mc:AlternateContent>
          <mc:Choice Requires="wpg">
            <w:drawing>
              <wp:anchor distT="0" distB="0" distL="228600" distR="228600" simplePos="0" relativeHeight="251714560" behindDoc="1" locked="0" layoutInCell="1" allowOverlap="1" wp14:anchorId="7BEF7C93" wp14:editId="2D8B17BA">
                <wp:simplePos x="0" y="0"/>
                <wp:positionH relativeFrom="margin">
                  <wp:posOffset>396951</wp:posOffset>
                </wp:positionH>
                <wp:positionV relativeFrom="page">
                  <wp:posOffset>6302996</wp:posOffset>
                </wp:positionV>
                <wp:extent cx="3217935" cy="2912281"/>
                <wp:effectExtent l="0" t="0" r="0" b="212090"/>
                <wp:wrapNone/>
                <wp:docPr id="34" name="Group 34"/>
                <wp:cNvGraphicFramePr/>
                <a:graphic xmlns:a="http://schemas.openxmlformats.org/drawingml/2006/main">
                  <a:graphicData uri="http://schemas.microsoft.com/office/word/2010/wordprocessingGroup">
                    <wpg:wgp>
                      <wpg:cNvGrpSpPr/>
                      <wpg:grpSpPr>
                        <a:xfrm rot="11444824">
                          <a:off x="0" y="0"/>
                          <a:ext cx="3217935" cy="2912281"/>
                          <a:chOff x="-381089" y="19050"/>
                          <a:chExt cx="3218688" cy="5218398"/>
                        </a:xfrm>
                      </wpg:grpSpPr>
                      <wps:wsp>
                        <wps:cNvPr id="35" name="Rectangle 35"/>
                        <wps:cNvSpPr/>
                        <wps:spPr>
                          <a:xfrm>
                            <a:off x="-381089" y="3208682"/>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0" y="19050"/>
                            <a:ext cx="2249424" cy="832105"/>
                            <a:chOff x="228600" y="0"/>
                            <a:chExt cx="1472184" cy="1024129"/>
                          </a:xfrm>
                        </wpg:grpSpPr>
                        <wps:wsp>
                          <wps:cNvPr id="3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28600" y="0"/>
                              <a:ext cx="1472184" cy="1024129"/>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DFACD3" id="Group 34" o:spid="_x0000_s1026" style="position:absolute;margin-left:31.25pt;margin-top:496.3pt;width:253.4pt;height:229.3pt;rotation:-11092160fd;z-index:-251601920;mso-wrap-distance-left:18pt;mso-wrap-distance-right:18pt;mso-position-horizontal-relative:margin;mso-position-vertical-relative:page;mso-width-relative:margin;mso-height-relative:margin" coordorigin="-3810,190" coordsize="32186,5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">
                <v:rect id="Rectangle 35" o:spid="_x0000_s1027" style="position:absolute;left:-3810;top:32086;width:32185;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bPMYA&#10;AADbAAAADwAAAGRycy9kb3ducmV2LnhtbESP3WrCQBSE7wt9h+UUvCm6qa0SUlcpimCpFPwjt4fs&#10;MQnNno3ZVaNP7woFL4eZ+YYZTVpTiRM1rrSs4K0XgSDOrC45V7DdzLsxCOeRNVaWScGFHEzGz08j&#10;TLQ984pOa5+LAGGXoILC+zqR0mUFGXQ9WxMHb28bgz7IJpe6wXOAm0r2o2goDZYcFgqsaVpQ9rc+&#10;GgWHj5i/tz/94dLv0+s13b1uBrNfpTov7dcnCE+tf4T/2wut4H0A9y/hB8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bPMYAAADbAAAADwAAAAAAAAAAAAAAAACYAgAAZHJz&#10;L2Rvd25yZXYueG1sUEsFBgAAAAAEAAQA9QAAAIsDAAAAAA==&#10;" fillcolor="white [3212]" stroked="f" strokeweight="1pt">
                  <v:fill opacity="0"/>
                </v:rect>
                <v:group id="Group 36"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Rectangle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efcUA&#10;AADbAAAADwAAAGRycy9kb3ducmV2LnhtbESP3WrCQBSE7wt9h+UUelN0YwUj0VVEFCxU8I9en2aP&#10;2WD2bMyuJn17t1Do5TAz3zDTeWcrcafGl44VDPoJCOLc6ZILBafjujcG4QOyxsoxKfghD/PZ89MU&#10;M+1a3tP9EAoRIewzVGBCqDMpfW7Iou+7mjh6Z9dYDFE2hdQNthFuK/meJCNpseS4YLCmpaH8crhZ&#10;Bavv7cd18PbZ7ke74WWxS21qzZdSry/dYgIiUBf+w3/tjVYwTOH3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159xQAAANsAAAAPAAAAAAAAAAAAAAAAAJgCAABkcnMv&#10;ZG93bnJldi54bWxQSwUGAAAAAAQABAD1AAAAigMAAAAA&#10;" path="m,l2240281,,1659256,222885,,822960,,xe" fillcolor="#549e39 [3204]" stroked="f" strokeweight="1pt">
                    <v:stroke joinstyle="miter"/>
                    <v:path arrowok="t" o:connecttype="custom" o:connectlocs="0,0;1466258,0;1085979,274158;0,1012274;0,0" o:connectangles="0,0,0,0,0"/>
                  </v:shape>
                  <v:rect id="Rectangle 38"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QZL8A&#10;AADbAAAADwAAAGRycy9kb3ducmV2LnhtbERPy4rCMBTdC/MP4Q7MRjSdER2pRhkEwZXig1lfmmtT&#10;bG5KE5v692YhuDyc93Ld21p01PrKsYLvcQaCuHC64lLB5bwdzUH4gKyxdkwKHuRhvfoYLDHXLvKR&#10;ulMoRQphn6MCE0KTS+kLQxb92DXEibu61mJIsC2lbjGmcFvLnyybSYsVpwaDDW0MFbfT3SoYNvQ7&#10;P+//C3PrujjVh1he71Gpr8/+bwEiUB/e4pd7pxVM0tj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NBkvwAAANsAAAAPAAAAAAAAAAAAAAAAAJgCAABkcnMvZG93bnJl&#10;di54bWxQSwUGAAAAAAQABAD1AAAAhAMAAAAA&#10;" stroked="f" strokeweight="1pt">
                    <v:fill r:id="rId16" o:title="" recolor="t" rotate="t" type="frame"/>
                  </v:rect>
                </v:group>
                <w10:wrap anchorx="margin" anchory="page"/>
              </v:group>
            </w:pict>
          </mc:Fallback>
        </mc:AlternateContent>
      </w:r>
      <w:r w:rsidR="00B8636F">
        <w:rPr>
          <w:noProof/>
        </w:rPr>
        <mc:AlternateContent>
          <mc:Choice Requires="wps">
            <w:drawing>
              <wp:anchor distT="91440" distB="91440" distL="137160" distR="137160" simplePos="0" relativeHeight="251710464" behindDoc="0" locked="0" layoutInCell="1" allowOverlap="1" wp14:anchorId="4C1A0C04" wp14:editId="1E4BE04E">
                <wp:simplePos x="0" y="0"/>
                <wp:positionH relativeFrom="margin">
                  <wp:posOffset>114300</wp:posOffset>
                </wp:positionH>
                <wp:positionV relativeFrom="margin">
                  <wp:posOffset>2286000</wp:posOffset>
                </wp:positionV>
                <wp:extent cx="2876550" cy="6304915"/>
                <wp:effectExtent l="0" t="0" r="0" b="635"/>
                <wp:wrapSquare wrapText="bothSides"/>
                <wp:docPr id="140" name="Text Box 140"/>
                <wp:cNvGraphicFramePr/>
                <a:graphic xmlns:a="http://schemas.openxmlformats.org/drawingml/2006/main">
                  <a:graphicData uri="http://schemas.microsoft.com/office/word/2010/wordprocessingShape">
                    <wps:wsp>
                      <wps:cNvSpPr txBox="1"/>
                      <wps:spPr>
                        <a:xfrm>
                          <a:off x="0" y="0"/>
                          <a:ext cx="2876550" cy="6304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pPr>
                              <w:pBdr>
                                <w:right w:val="single" w:sz="12" w:space="8" w:color="8AB833" w:themeColor="accent2"/>
                              </w:pBdr>
                              <w:spacing w:before="160"/>
                              <w:rPr>
                                <w:caps/>
                                <w:sz w:val="25"/>
                                <w:szCs w:val="25"/>
                              </w:rPr>
                            </w:pPr>
                            <w:r>
                              <w:rPr>
                                <w:caps/>
                                <w:sz w:val="25"/>
                                <w:szCs w:val="25"/>
                              </w:rPr>
                              <w:t>Kanaya looked down at the small form of her sleeping matesprit. Her soft cheeks were the placement of the shadows of her thick lashes. They were normally died black with what humans refered to as mascara. her light blonde hair form a whisping crown around her head. The rainbow drinker was doing the best she could to help her matesprit with the death of her female custodian. She had been drinking excessivly these past couple of weeks on the metior. It just seemed that kanaya was her cruch, the support to keep her from freying. Though the Alternian felt is was not good enough, it was just enough to keepthe seer of light looking forward. I was enough for her to eventually heal</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0C04" id="Text Box 140" o:spid="_x0000_s1099" type="#_x0000_t202" style="position:absolute;left:0;text-align:left;margin-left:9pt;margin-top:180pt;width:226.5pt;height:496.45pt;z-index:2517104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" filled="f" stroked="f" strokeweight=".5pt">
                <v:textbox inset="0,0,18pt,0">
                  <w:txbxContent>
                    <w:p w:rsidR="00D72F26" w:rsidRDefault="00D72F26">
                      <w:pPr>
                        <w:pBdr>
                          <w:right w:val="single" w:sz="12" w:space="8" w:color="8AB833" w:themeColor="accent2"/>
                        </w:pBdr>
                        <w:spacing w:before="160"/>
                        <w:rPr>
                          <w:caps/>
                          <w:sz w:val="25"/>
                          <w:szCs w:val="25"/>
                        </w:rPr>
                      </w:pPr>
                      <w:r>
                        <w:rPr>
                          <w:caps/>
                          <w:sz w:val="25"/>
                          <w:szCs w:val="25"/>
                        </w:rPr>
                        <w:t>Kanaya looked down at the small form of her sleeping matesprit. Her soft cheeks were the placement of the shadows of her thick lashes. They were normally died black with what humans refered to as mascara. her light blonde hair form a whisping crown around her head. The rainbow drinker was doing the best she could to help her matesprit with the death of her female custodian. She had been drinking excessivly these past couple of weeks on the metior. It just seemed that kanaya was her cruch, the support to keep her from freying. Though the Alternian felt is was not good enough, it was just enough to keepthe seer of light looking forward. I was enough for her to eventually heal</w:t>
                      </w:r>
                    </w:p>
                  </w:txbxContent>
                </v:textbox>
                <w10:wrap type="square" anchorx="margin" anchory="margin"/>
              </v:shape>
            </w:pict>
          </mc:Fallback>
        </mc:AlternateContent>
      </w:r>
      <w:r w:rsidR="00B8636F">
        <w:rPr>
          <w:noProof/>
          <w:lang w:eastAsia="en-US"/>
        </w:rPr>
        <w:drawing>
          <wp:inline distT="0" distB="0" distL="0" distR="0" wp14:anchorId="5FE8C48F" wp14:editId="7FC992F0">
            <wp:extent cx="3045898" cy="2175641"/>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semary_by_madtoast-d4tjuvn.png"/>
                    <pic:cNvPicPr/>
                  </pic:nvPicPr>
                  <pic:blipFill>
                    <a:blip r:embed="rId27">
                      <a:extLst>
                        <a:ext uri="{28A0092B-C50C-407E-A947-70E740481C1C}">
                          <a14:useLocalDpi xmlns:a14="http://schemas.microsoft.com/office/drawing/2010/main" val="0"/>
                        </a:ext>
                      </a:extLst>
                    </a:blip>
                    <a:stretch>
                      <a:fillRect/>
                    </a:stretch>
                  </pic:blipFill>
                  <pic:spPr>
                    <a:xfrm>
                      <a:off x="0" y="0"/>
                      <a:ext cx="3046269" cy="2175906"/>
                    </a:xfrm>
                    <a:prstGeom prst="rect">
                      <a:avLst/>
                    </a:prstGeom>
                  </pic:spPr>
                </pic:pic>
              </a:graphicData>
            </a:graphic>
          </wp:inline>
        </w:drawing>
      </w:r>
    </w:p>
    <w:p w:rsidR="00C87BD2" w:rsidRDefault="00C87BD2">
      <w:r>
        <w:rPr>
          <w:noProof/>
        </w:rPr>
        <mc:AlternateContent>
          <mc:Choice Requires="wps">
            <w:drawing>
              <wp:anchor distT="118745" distB="118745" distL="114300" distR="114300" simplePos="0" relativeHeight="251723776" behindDoc="0" locked="0" layoutInCell="0" allowOverlap="1">
                <wp:simplePos x="0" y="0"/>
                <wp:positionH relativeFrom="column">
                  <wp:posOffset>3562350</wp:posOffset>
                </wp:positionH>
                <wp:positionV relativeFrom="paragraph">
                  <wp:posOffset>3276600</wp:posOffset>
                </wp:positionV>
                <wp:extent cx="3657600" cy="278130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81300"/>
                        </a:xfrm>
                        <a:prstGeom prst="rect">
                          <a:avLst/>
                        </a:prstGeom>
                        <a:noFill/>
                        <a:extLst>
                          <a:ext uri="{53640926-AAD7-44D8-BBD7-CCE9431645EC}">
                            <a14:shadowObscured xmlns:a14="http://schemas.microsoft.com/office/drawing/2010/main" val="1"/>
                          </a:ext>
                        </a:extLst>
                      </wps:spPr>
                      <wps:txbx>
                        <w:txbxContent>
                          <w:p w:rsidR="00D72F26" w:rsidRDefault="00D72F26">
                            <w:pPr>
                              <w:pBdr>
                                <w:left w:val="single" w:sz="12" w:space="9" w:color="549E39" w:themeColor="accent1"/>
                              </w:pBdr>
                            </w:pPr>
                            <w:r>
                              <w:rPr>
                                <w:noProof/>
                                <w:lang w:eastAsia="en-US"/>
                              </w:rPr>
                              <w:drawing>
                                <wp:inline distT="0" distB="0" distL="0" distR="0">
                                  <wp:extent cx="2533015" cy="2011680"/>
                                  <wp:effectExtent l="0" t="0" r="63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l_340x270.504506316_4uls.jpg"/>
                                          <pic:cNvPicPr/>
                                        </pic:nvPicPr>
                                        <pic:blipFill>
                                          <a:blip r:embed="rId28">
                                            <a:extLst>
                                              <a:ext uri="{28A0092B-C50C-407E-A947-70E740481C1C}">
                                                <a14:useLocalDpi xmlns:a14="http://schemas.microsoft.com/office/drawing/2010/main" val="0"/>
                                              </a:ext>
                                            </a:extLst>
                                          </a:blip>
                                          <a:stretch>
                                            <a:fillRect/>
                                          </a:stretch>
                                        </pic:blipFill>
                                        <pic:spPr>
                                          <a:xfrm>
                                            <a:off x="0" y="0"/>
                                            <a:ext cx="2533015" cy="20116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59400</wp14:pctWidth>
                </wp14:sizeRelH>
                <wp14:sizeRelV relativeFrom="page">
                  <wp14:pctHeight>0</wp14:pctHeight>
                </wp14:sizeRelV>
              </wp:anchor>
            </w:drawing>
          </mc:Choice>
          <mc:Fallback>
            <w:pict>
              <v:shape id="Text Box 2" o:spid="_x0000_s1100" type="#_x0000_t202" style="position:absolute;margin-left:280.5pt;margin-top:258pt;width:4in;height:219pt;z-index:251723776;visibility:visible;mso-wrap-style:square;mso-width-percent:594;mso-height-percent:0;mso-wrap-distance-left:9pt;mso-wrap-distance-top:9.35pt;mso-wrap-distance-right:9pt;mso-wrap-distance-bottom:9.35pt;mso-position-horizontal:absolute;mso-position-horizontal-relative:text;mso-position-vertical:absolute;mso-position-vertical-relative:text;mso-width-percent:594;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" o:allowincell="f" filled="f" stroked="f">
                <v:textbox>
                  <w:txbxContent>
                    <w:p w:rsidR="00D72F26" w:rsidRDefault="00D72F26">
                      <w:pPr>
                        <w:pBdr>
                          <w:left w:val="single" w:sz="12" w:space="9" w:color="549E39" w:themeColor="accent1"/>
                        </w:pBdr>
                      </w:pPr>
                      <w:r>
                        <w:rPr>
                          <w:noProof/>
                          <w:lang w:eastAsia="en-US"/>
                        </w:rPr>
                        <w:drawing>
                          <wp:inline distT="0" distB="0" distL="0" distR="0">
                            <wp:extent cx="2533015" cy="2011680"/>
                            <wp:effectExtent l="0" t="0" r="63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l_340x270.504506316_4uls.jpg"/>
                                    <pic:cNvPicPr/>
                                  </pic:nvPicPr>
                                  <pic:blipFill>
                                    <a:blip r:embed="rId28">
                                      <a:extLst>
                                        <a:ext uri="{28A0092B-C50C-407E-A947-70E740481C1C}">
                                          <a14:useLocalDpi xmlns:a14="http://schemas.microsoft.com/office/drawing/2010/main" val="0"/>
                                        </a:ext>
                                      </a:extLst>
                                    </a:blip>
                                    <a:stretch>
                                      <a:fillRect/>
                                    </a:stretch>
                                  </pic:blipFill>
                                  <pic:spPr>
                                    <a:xfrm>
                                      <a:off x="0" y="0"/>
                                      <a:ext cx="2533015" cy="2011680"/>
                                    </a:xfrm>
                                    <a:prstGeom prst="rect">
                                      <a:avLst/>
                                    </a:prstGeom>
                                  </pic:spPr>
                                </pic:pic>
                              </a:graphicData>
                            </a:graphic>
                          </wp:inline>
                        </w:drawing>
                      </w:r>
                    </w:p>
                  </w:txbxContent>
                </v:textbox>
                <w10:wrap type="square"/>
              </v:shape>
            </w:pict>
          </mc:Fallback>
        </mc:AlternateContent>
      </w:r>
      <w:r>
        <w:rPr>
          <w:noProof/>
        </w:rPr>
        <mc:AlternateContent>
          <mc:Choice Requires="wpg">
            <w:drawing>
              <wp:anchor distT="0" distB="0" distL="228600" distR="228600" simplePos="0" relativeHeight="251721728" behindDoc="1" locked="0" layoutInCell="1" allowOverlap="1" wp14:anchorId="1F578E8E" wp14:editId="7D04AECE">
                <wp:simplePos x="0" y="0"/>
                <wp:positionH relativeFrom="page">
                  <wp:posOffset>1352550</wp:posOffset>
                </wp:positionH>
                <wp:positionV relativeFrom="margin">
                  <wp:posOffset>6248400</wp:posOffset>
                </wp:positionV>
                <wp:extent cx="5581650" cy="1743710"/>
                <wp:effectExtent l="0" t="0" r="0" b="8890"/>
                <wp:wrapTight wrapText="bothSides">
                  <wp:wrapPolygon edited="0">
                    <wp:start x="0" y="0"/>
                    <wp:lineTo x="0" y="8495"/>
                    <wp:lineTo x="1622" y="11563"/>
                    <wp:lineTo x="1622" y="21474"/>
                    <wp:lineTo x="21526" y="21474"/>
                    <wp:lineTo x="21526" y="4956"/>
                    <wp:lineTo x="15186" y="4012"/>
                    <wp:lineTo x="15186" y="0"/>
                    <wp:lineTo x="0" y="0"/>
                  </wp:wrapPolygon>
                </wp:wrapTight>
                <wp:docPr id="59" name="Group 59"/>
                <wp:cNvGraphicFramePr/>
                <a:graphic xmlns:a="http://schemas.openxmlformats.org/drawingml/2006/main">
                  <a:graphicData uri="http://schemas.microsoft.com/office/word/2010/wordprocessingGroup">
                    <wpg:wgp>
                      <wpg:cNvGrpSpPr/>
                      <wpg:grpSpPr>
                        <a:xfrm>
                          <a:off x="0" y="0"/>
                          <a:ext cx="5581650" cy="1743710"/>
                          <a:chOff x="0" y="0"/>
                          <a:chExt cx="3218933" cy="2180805"/>
                        </a:xfrm>
                      </wpg:grpSpPr>
                      <wps:wsp>
                        <wps:cNvPr id="60" name="Rectangle 60"/>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0" y="19050"/>
                            <a:ext cx="2249424" cy="832104"/>
                            <a:chOff x="228600" y="0"/>
                            <a:chExt cx="1472184" cy="1024128"/>
                          </a:xfrm>
                        </wpg:grpSpPr>
                        <wps:wsp>
                          <wps:cNvPr id="6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Text Box 64"/>
                        <wps:cNvSpPr txBox="1"/>
                        <wps:spPr>
                          <a:xfrm>
                            <a:off x="238125" y="400050"/>
                            <a:ext cx="2980808" cy="1780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F26" w:rsidRDefault="00D72F26" w:rsidP="00183F9E">
                              <w:pPr>
                                <w:ind w:left="504"/>
                                <w:jc w:val="center"/>
                                <w:rPr>
                                  <w:smallCaps/>
                                  <w:color w:val="8AB833" w:themeColor="accent2"/>
                                  <w:sz w:val="28"/>
                                  <w:szCs w:val="24"/>
                                </w:rPr>
                              </w:pPr>
                              <w:r>
                                <w:rPr>
                                  <w:smallCaps/>
                                  <w:noProof/>
                                  <w:color w:val="8AB833" w:themeColor="accent2"/>
                                  <w:sz w:val="28"/>
                                  <w:szCs w:val="24"/>
                                  <w:lang w:eastAsia="en-US"/>
                                </w:rPr>
                                <w:drawing>
                                  <wp:inline distT="0" distB="0" distL="0" distR="0">
                                    <wp:extent cx="3333750" cy="1463295"/>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hC06IYJOF.jpg"/>
                                            <pic:cNvPicPr/>
                                          </pic:nvPicPr>
                                          <pic:blipFill>
                                            <a:blip r:embed="rId29">
                                              <a:extLst>
                                                <a:ext uri="{28A0092B-C50C-407E-A947-70E740481C1C}">
                                                  <a14:useLocalDpi xmlns:a14="http://schemas.microsoft.com/office/drawing/2010/main" val="0"/>
                                                </a:ext>
                                              </a:extLst>
                                            </a:blip>
                                            <a:stretch>
                                              <a:fillRect/>
                                            </a:stretch>
                                          </pic:blipFill>
                                          <pic:spPr>
                                            <a:xfrm>
                                              <a:off x="0" y="0"/>
                                              <a:ext cx="3336783" cy="1464626"/>
                                            </a:xfrm>
                                            <a:prstGeom prst="rect">
                                              <a:avLst/>
                                            </a:prstGeom>
                                          </pic:spPr>
                                        </pic:pic>
                                      </a:graphicData>
                                    </a:graphic>
                                  </wp:inline>
                                </w:drawing>
                              </w:r>
                            </w:p>
                            <w:p w:rsidR="00D72F26" w:rsidRDefault="00D72F26">
                              <w:pPr>
                                <w:pStyle w:val="NoSpacing"/>
                                <w:ind w:left="360"/>
                                <w:jc w:val="right"/>
                                <w:rPr>
                                  <w:color w:val="549E39"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578E8E" id="Group 59" o:spid="_x0000_s1101" style="position:absolute;margin-left:106.5pt;margin-top:492pt;width:439.5pt;height:137.3pt;z-index:-251594752;mso-wrap-distance-left:18pt;mso-wrap-distance-right:18pt;mso-position-horizontal-relative:page;mso-position-vertical-relative:margin;mso-width-relative:margin;mso-height-relative:margin" coordsize="32189,2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ONacOIAAAANAQAADwAAAGRycy9kb3ducmV2&#10;LnhtbEyPQUvDQBCF74L/YRnBm90ktSWN2ZRS1FMRbAXxts1Ok9DsbMhuk/TfOz3p7XvM4817+Xqy&#10;rRiw940jBfEsAoFUOtNQpeDr8PaUgvBBk9GtI1RwRQ/r4v4u15lxI33isA+V4BDymVZQh9BlUvqy&#10;Rqv9zHVIfDu53urAsq+k6fXI4baVSRQtpdUN8Ydad7itsTzvL1bB+6jHzTx+HXbn0/b6c1h8fO9i&#10;VOrxYdq8gAg4hT8z3OpzdSi409FdyHjRKkjiOW8JClbpM8PNEa0SpiNTskiXIItc/l9R/AI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">
                <v:rect id="Rectangle 60" o:spid="_x0000_s110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XucIA&#10;AADbAAAADwAAAGRycy9kb3ducmV2LnhtbERPy4rCMBTdD/gP4QpuBk1HtEg1iswgKMqAL9xemmtb&#10;bG46TdTq15uFMMvDeU9mjSnFjWpXWFbw1YtAEKdWF5wpOOwX3REI55E1lpZJwYMczKatjwkm2t55&#10;S7edz0QIYZeggtz7KpHSpTkZdD1bEQfubGuDPsA6k7rGewg3pexHUSwNFhwacqzoO6f0srsaBX+D&#10;Ea8O63688efT83k6fu6HP79KddrNfAzCU+P/xW/3UiuIw/rwJfw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9e5wgAAANsAAAAPAAAAAAAAAAAAAAAAAJgCAABkcnMvZG93&#10;bnJldi54bWxQSwUGAAAAAAQABAD1AAAAhwMAAAAA&#10;" fillcolor="white [3212]" stroked="f" strokeweight="1pt">
                  <v:fill opacity="0"/>
                </v:rect>
                <v:group id="Group 61" o:spid="_x0000_s110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Rectangle 10" o:spid="_x0000_s110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S+MUA&#10;AADbAAAADwAAAGRycy9kb3ducmV2LnhtbESP3WrCQBSE7wt9h+UUvCm60UKU6CpSFBQs+EevT7PH&#10;bDB7Ns2uJn37rlDo5TAz3zCzRWcrcafGl44VDAcJCOLc6ZILBefTuj8B4QOyxsoxKfghD4v589MM&#10;M+1aPtD9GAoRIewzVGBCqDMpfW7Ioh+4mjh6F9dYDFE2hdQNthFuKzlKklRaLDkuGKzp3VB+Pd6s&#10;gtXXx/Z7+LprD+n+7brcj+3Ymk+lei/dcgoiUBf+w3/tjVaQjuDx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9L4xQAAANsAAAAPAAAAAAAAAAAAAAAAAJgCAABkcnMv&#10;ZG93bnJldi54bWxQSwUGAAAAAAQABAD1AAAAigMAAAAA&#10;" path="m,l2240281,,1659256,222885,,822960,,xe" fillcolor="#549e39 [3204]" stroked="f" strokeweight="1pt">
                    <v:stroke joinstyle="miter"/>
                    <v:path arrowok="t" o:connecttype="custom" o:connectlocs="0,0;1466258,0;1085979,274158;0,1012274;0,0" o:connectangles="0,0,0,0,0"/>
                  </v:shape>
                  <v:rect id="Rectangle 63" o:spid="_x0000_s110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MMA&#10;AADbAAAADwAAAGRycy9kb3ducmV2LnhtbESPQWsCMRSE70L/Q3iFXqRmW9HK1iilUPCkuIrnx+a5&#10;Wdy8LJu42f57Iwgeh5n5hlmuB9uInjpfO1bwMclAEJdO11wpOB7+3hcgfEDW2DgmBf/kYb16GS0x&#10;1y7ynvoiVCJB2OeowITQ5lL60pBFP3EtcfLOrrMYkuwqqTuMCW4b+Zllc2mx5rRgsKVfQ+WluFoF&#10;45a+FoftqTSXvo8zvYvV+RqVensdfr5BBBrCM/xob7SC+RTu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NtCMMAAADbAAAADwAAAAAAAAAAAAAAAACYAgAAZHJzL2Rv&#10;d25yZXYueG1sUEsFBgAAAAAEAAQA9QAAAIgDAAAAAA==&#10;" stroked="f" strokeweight="1pt">
                    <v:fill r:id="rId16" o:title="" recolor="t" rotate="t" type="frame"/>
                  </v:rect>
                </v:group>
                <v:shape id="Text Box 64" o:spid="_x0000_s1106" type="#_x0000_t202" style="position:absolute;left:2381;top:4000;width:29808;height:17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N/8QA&#10;AADbAAAADwAAAGRycy9kb3ducmV2LnhtbESPT2vCQBTE7wW/w/KE3pqNWkRiVqlipRdB04LXR/bl&#10;D82+jdnVpN++Kwgeh5nfDJOuB9OIG3WutqxgEsUgiHOray4V/Hx/vi1AOI+ssbFMCv7IwXo1ekkx&#10;0bbnE90yX4pQwi5BBZX3bSKlyysy6CLbEgevsJ1BH2RXSt1hH8pNI6dxPJcGaw4LFba0rSj/za5G&#10;wXxzvO4vfU/nutjmh9liP9sNU6Vex8PHEoSnwT/DD/pLB+4d7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zf/EAAAA2wAAAA8AAAAAAAAAAAAAAAAAmAIAAGRycy9k&#10;b3ducmV2LnhtbFBLBQYAAAAABAAEAPUAAACJAwAAAAA=&#10;" filled="f" stroked="f" strokeweight=".5pt">
                  <v:textbox inset="3.6pt,7.2pt,0,0">
                    <w:txbxContent>
                      <w:p w:rsidR="00D72F26" w:rsidRDefault="00D72F26" w:rsidP="00183F9E">
                        <w:pPr>
                          <w:ind w:left="504"/>
                          <w:jc w:val="center"/>
                          <w:rPr>
                            <w:smallCaps/>
                            <w:color w:val="8AB833" w:themeColor="accent2"/>
                            <w:sz w:val="28"/>
                            <w:szCs w:val="24"/>
                          </w:rPr>
                        </w:pPr>
                        <w:r>
                          <w:rPr>
                            <w:smallCaps/>
                            <w:noProof/>
                            <w:color w:val="8AB833" w:themeColor="accent2"/>
                            <w:sz w:val="28"/>
                            <w:szCs w:val="24"/>
                            <w:lang w:eastAsia="en-US"/>
                          </w:rPr>
                          <w:drawing>
                            <wp:inline distT="0" distB="0" distL="0" distR="0">
                              <wp:extent cx="3333750" cy="1463295"/>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hC06IYJOF.jpg"/>
                                      <pic:cNvPicPr/>
                                    </pic:nvPicPr>
                                    <pic:blipFill>
                                      <a:blip r:embed="rId29">
                                        <a:extLst>
                                          <a:ext uri="{28A0092B-C50C-407E-A947-70E740481C1C}">
                                            <a14:useLocalDpi xmlns:a14="http://schemas.microsoft.com/office/drawing/2010/main" val="0"/>
                                          </a:ext>
                                        </a:extLst>
                                      </a:blip>
                                      <a:stretch>
                                        <a:fillRect/>
                                      </a:stretch>
                                    </pic:blipFill>
                                    <pic:spPr>
                                      <a:xfrm>
                                        <a:off x="0" y="0"/>
                                        <a:ext cx="3336783" cy="1464626"/>
                                      </a:xfrm>
                                      <a:prstGeom prst="rect">
                                        <a:avLst/>
                                      </a:prstGeom>
                                    </pic:spPr>
                                  </pic:pic>
                                </a:graphicData>
                              </a:graphic>
                            </wp:inline>
                          </w:drawing>
                        </w:r>
                      </w:p>
                      <w:p w:rsidR="00D72F26" w:rsidRDefault="00D72F26">
                        <w:pPr>
                          <w:pStyle w:val="NoSpacing"/>
                          <w:ind w:left="360"/>
                          <w:jc w:val="right"/>
                          <w:rPr>
                            <w:color w:val="549E39" w:themeColor="accent1"/>
                            <w:sz w:val="20"/>
                            <w:szCs w:val="20"/>
                          </w:rPr>
                        </w:pPr>
                      </w:p>
                    </w:txbxContent>
                  </v:textbox>
                </v:shape>
                <w10:wrap type="tight" anchorx="page" anchory="margin"/>
              </v:group>
            </w:pict>
          </mc:Fallback>
        </mc:AlternateContent>
      </w:r>
      <w:r>
        <w:rPr>
          <w:noProof/>
        </w:rPr>
        <mc:AlternateContent>
          <mc:Choice Requires="wps">
            <w:drawing>
              <wp:anchor distT="45720" distB="45720" distL="182880" distR="182880" simplePos="0" relativeHeight="251719680" behindDoc="1" locked="0" layoutInCell="1" allowOverlap="0" wp14:anchorId="40464C0C" wp14:editId="63E0414C">
                <wp:simplePos x="0" y="0"/>
                <wp:positionH relativeFrom="column">
                  <wp:posOffset>3419879</wp:posOffset>
                </wp:positionH>
                <wp:positionV relativeFrom="paragraph">
                  <wp:posOffset>173</wp:posOffset>
                </wp:positionV>
                <wp:extent cx="3026664" cy="2065866"/>
                <wp:effectExtent l="38100" t="38100" r="35560" b="34290"/>
                <wp:wrapSquare wrapText="bothSides"/>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tx2"/>
                        </a:solidFill>
                        <a:ln w="76200" cmpd="dbl">
                          <a:solidFill>
                            <a:schemeClr val="tx2"/>
                          </a:solidFill>
                          <a:miter lim="800000"/>
                          <a:headEnd/>
                          <a:tailEnd/>
                        </a:ln>
                      </wps:spPr>
                      <wps:txbx>
                        <w:txbxContent>
                          <w:p w:rsidR="00D72F26" w:rsidRDefault="00D72F26">
                            <w:pPr>
                              <w:jc w:val="center"/>
                              <w:rPr>
                                <w:i/>
                                <w:iCs/>
                                <w:caps/>
                                <w:color w:val="FFFFFF" w:themeColor="background1"/>
                                <w:sz w:val="28"/>
                              </w:rPr>
                            </w:pPr>
                            <w:r>
                              <w:rPr>
                                <w:i/>
                                <w:iCs/>
                                <w:caps/>
                                <w:noProof/>
                                <w:color w:val="FFFFFF" w:themeColor="background1"/>
                                <w:sz w:val="28"/>
                                <w:lang w:eastAsia="en-US"/>
                              </w:rPr>
                              <w:drawing>
                                <wp:inline distT="0" distB="0" distL="0" distR="0" wp14:anchorId="2A5C3BEF" wp14:editId="2F741B50">
                                  <wp:extent cx="1810327" cy="2413621"/>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splay2.jpg"/>
                                          <pic:cNvPicPr/>
                                        </pic:nvPicPr>
                                        <pic:blipFill>
                                          <a:blip r:embed="rId30">
                                            <a:extLst>
                                              <a:ext uri="{28A0092B-C50C-407E-A947-70E740481C1C}">
                                                <a14:useLocalDpi xmlns:a14="http://schemas.microsoft.com/office/drawing/2010/main" val="0"/>
                                              </a:ext>
                                            </a:extLst>
                                          </a:blip>
                                          <a:stretch>
                                            <a:fillRect/>
                                          </a:stretch>
                                        </pic:blipFill>
                                        <pic:spPr>
                                          <a:xfrm>
                                            <a:off x="0" y="0"/>
                                            <a:ext cx="1810641" cy="2414040"/>
                                          </a:xfrm>
                                          <a:prstGeom prst="rect">
                                            <a:avLst/>
                                          </a:prstGeom>
                                        </pic:spPr>
                                      </pic:pic>
                                    </a:graphicData>
                                  </a:graphic>
                                </wp:inline>
                              </w:drawing>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0464C0C" id="_x0000_s1107" style="position:absolute;margin-left:269.3pt;margin-top:0;width:238.3pt;height:162.65pt;z-index:-251596800;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" o:allowoverlap="f" fillcolor="#455f51 [3215]" strokecolor="#455f51 [3215]" strokeweight="6pt">
                <v:stroke linestyle="thinThin"/>
                <v:textbox style="mso-fit-shape-to-text:t" inset="14.4pt,14.4pt,14.4pt,14.4pt">
                  <w:txbxContent>
                    <w:p w:rsidR="00D72F26" w:rsidRDefault="00D72F26">
                      <w:pPr>
                        <w:jc w:val="center"/>
                        <w:rPr>
                          <w:i/>
                          <w:iCs/>
                          <w:caps/>
                          <w:color w:val="FFFFFF" w:themeColor="background1"/>
                          <w:sz w:val="28"/>
                        </w:rPr>
                      </w:pPr>
                      <w:r>
                        <w:rPr>
                          <w:i/>
                          <w:iCs/>
                          <w:caps/>
                          <w:noProof/>
                          <w:color w:val="FFFFFF" w:themeColor="background1"/>
                          <w:sz w:val="28"/>
                          <w:lang w:eastAsia="en-US"/>
                        </w:rPr>
                        <w:drawing>
                          <wp:inline distT="0" distB="0" distL="0" distR="0" wp14:anchorId="2A5C3BEF" wp14:editId="2F741B50">
                            <wp:extent cx="1810327" cy="2413621"/>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splay2.jpg"/>
                                    <pic:cNvPicPr/>
                                  </pic:nvPicPr>
                                  <pic:blipFill>
                                    <a:blip r:embed="rId30">
                                      <a:extLst>
                                        <a:ext uri="{28A0092B-C50C-407E-A947-70E740481C1C}">
                                          <a14:useLocalDpi xmlns:a14="http://schemas.microsoft.com/office/drawing/2010/main" val="0"/>
                                        </a:ext>
                                      </a:extLst>
                                    </a:blip>
                                    <a:stretch>
                                      <a:fillRect/>
                                    </a:stretch>
                                  </pic:blipFill>
                                  <pic:spPr>
                                    <a:xfrm>
                                      <a:off x="0" y="0"/>
                                      <a:ext cx="1810641" cy="2414040"/>
                                    </a:xfrm>
                                    <a:prstGeom prst="rect">
                                      <a:avLst/>
                                    </a:prstGeom>
                                  </pic:spPr>
                                </pic:pic>
                              </a:graphicData>
                            </a:graphic>
                          </wp:inline>
                        </w:drawing>
                      </w:r>
                    </w:p>
                  </w:txbxContent>
                </v:textbox>
                <w10:wrap type="square"/>
              </v:rect>
            </w:pict>
          </mc:Fallback>
        </mc:AlternateContent>
      </w:r>
      <w:r>
        <w:rPr>
          <w:noProof/>
        </w:rPr>
        <mc:AlternateContent>
          <mc:Choice Requires="wps">
            <w:drawing>
              <wp:anchor distT="91440" distB="91440" distL="365760" distR="365760" simplePos="0" relativeHeight="251717632" behindDoc="1" locked="0" layoutInCell="1" allowOverlap="1" wp14:anchorId="2D35F1C1" wp14:editId="0988373C">
                <wp:simplePos x="0" y="0"/>
                <wp:positionH relativeFrom="margin">
                  <wp:posOffset>242454</wp:posOffset>
                </wp:positionH>
                <wp:positionV relativeFrom="margin">
                  <wp:posOffset>-121804</wp:posOffset>
                </wp:positionV>
                <wp:extent cx="3476625" cy="2066544"/>
                <wp:effectExtent l="0" t="0" r="0" b="8890"/>
                <wp:wrapSquare wrapText="bothSides"/>
                <wp:docPr id="52" name="Rectangle 52"/>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pStyle w:val="NoSpacing"/>
                              <w:jc w:val="center"/>
                              <w:rPr>
                                <w:color w:val="549E39" w:themeColor="accent1"/>
                              </w:rPr>
                            </w:pPr>
                            <w:r>
                              <w:rPr>
                                <w:noProof/>
                                <w:color w:val="549E39" w:themeColor="accent1"/>
                              </w:rPr>
                              <w:drawing>
                                <wp:inline distT="0" distB="0" distL="0" distR="0" wp14:anchorId="63064F54" wp14:editId="041E2D40">
                                  <wp:extent cx="722376" cy="384048"/>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72F26" w:rsidRPr="00C87BD2" w:rsidRDefault="00D72F26" w:rsidP="00C87BD2">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center"/>
                              <w:rPr>
                                <w:color w:val="549E39" w:themeColor="accent1"/>
                                <w:sz w:val="24"/>
                                <w:szCs w:val="24"/>
                              </w:rPr>
                            </w:pPr>
                            <w:r>
                              <w:rPr>
                                <w:noProof/>
                                <w:color w:val="549E39" w:themeColor="accent1"/>
                                <w:sz w:val="24"/>
                                <w:szCs w:val="24"/>
                              </w:rPr>
                              <w:drawing>
                                <wp:inline distT="0" distB="0" distL="0" distR="0" wp14:anchorId="14BA9AAA" wp14:editId="55CC17E4">
                                  <wp:extent cx="2913380" cy="5179060"/>
                                  <wp:effectExtent l="0" t="0" r="127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11.jpg"/>
                                          <pic:cNvPicPr/>
                                        </pic:nvPicPr>
                                        <pic:blipFill>
                                          <a:blip r:embed="rId31">
                                            <a:extLst>
                                              <a:ext uri="{28A0092B-C50C-407E-A947-70E740481C1C}">
                                                <a14:useLocalDpi xmlns:a14="http://schemas.microsoft.com/office/drawing/2010/main" val="0"/>
                                              </a:ext>
                                            </a:extLst>
                                          </a:blip>
                                          <a:stretch>
                                            <a:fillRect/>
                                          </a:stretch>
                                        </pic:blipFill>
                                        <pic:spPr>
                                          <a:xfrm>
                                            <a:off x="0" y="0"/>
                                            <a:ext cx="2913380" cy="5179060"/>
                                          </a:xfrm>
                                          <a:prstGeom prst="rect">
                                            <a:avLst/>
                                          </a:prstGeom>
                                        </pic:spPr>
                                      </pic:pic>
                                    </a:graphicData>
                                  </a:graphic>
                                </wp:inline>
                              </w:drawing>
                            </w:r>
                          </w:p>
                          <w:p w:rsidR="00D72F26" w:rsidRDefault="00D72F26">
                            <w:pPr>
                              <w:pStyle w:val="NoSpacing"/>
                              <w:spacing w:before="240"/>
                              <w:jc w:val="center"/>
                              <w:rPr>
                                <w:color w:val="549E39" w:themeColor="accent1"/>
                              </w:rPr>
                            </w:pPr>
                            <w:r>
                              <w:rPr>
                                <w:noProof/>
                                <w:color w:val="549E39" w:themeColor="accent1"/>
                              </w:rPr>
                              <w:drawing>
                                <wp:inline distT="0" distB="0" distL="0" distR="0" wp14:anchorId="11BD5F25" wp14:editId="28F7D5B3">
                                  <wp:extent cx="374904" cy="237744"/>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2D35F1C1" id="Rectangle 52" o:spid="_x0000_s1108" style="position:absolute;margin-left:19.1pt;margin-top:-9.6pt;width:273.75pt;height:162.7pt;z-index:-251598848;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" filled="f" stroked="f" strokeweight="1pt">
                <v:textbox style="mso-fit-shape-to-text:t" inset="10.8pt,0,10.8pt,0">
                  <w:txbxContent>
                    <w:p w:rsidR="00D72F26" w:rsidRDefault="00D72F26">
                      <w:pPr>
                        <w:pStyle w:val="NoSpacing"/>
                        <w:jc w:val="center"/>
                        <w:rPr>
                          <w:color w:val="549E39" w:themeColor="accent1"/>
                        </w:rPr>
                      </w:pPr>
                      <w:r>
                        <w:rPr>
                          <w:noProof/>
                          <w:color w:val="549E39" w:themeColor="accent1"/>
                        </w:rPr>
                        <w:drawing>
                          <wp:inline distT="0" distB="0" distL="0" distR="0" wp14:anchorId="63064F54" wp14:editId="041E2D40">
                            <wp:extent cx="722376" cy="384048"/>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D72F26" w:rsidRPr="00C87BD2" w:rsidRDefault="00D72F26" w:rsidP="00C87BD2">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center"/>
                        <w:rPr>
                          <w:color w:val="549E39" w:themeColor="accent1"/>
                          <w:sz w:val="24"/>
                          <w:szCs w:val="24"/>
                        </w:rPr>
                      </w:pPr>
                      <w:r>
                        <w:rPr>
                          <w:noProof/>
                          <w:color w:val="549E39" w:themeColor="accent1"/>
                          <w:sz w:val="24"/>
                          <w:szCs w:val="24"/>
                        </w:rPr>
                        <w:drawing>
                          <wp:inline distT="0" distB="0" distL="0" distR="0" wp14:anchorId="14BA9AAA" wp14:editId="55CC17E4">
                            <wp:extent cx="2913380" cy="5179060"/>
                            <wp:effectExtent l="0" t="0" r="127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11.jpg"/>
                                    <pic:cNvPicPr/>
                                  </pic:nvPicPr>
                                  <pic:blipFill>
                                    <a:blip r:embed="rId31">
                                      <a:extLst>
                                        <a:ext uri="{28A0092B-C50C-407E-A947-70E740481C1C}">
                                          <a14:useLocalDpi xmlns:a14="http://schemas.microsoft.com/office/drawing/2010/main" val="0"/>
                                        </a:ext>
                                      </a:extLst>
                                    </a:blip>
                                    <a:stretch>
                                      <a:fillRect/>
                                    </a:stretch>
                                  </pic:blipFill>
                                  <pic:spPr>
                                    <a:xfrm>
                                      <a:off x="0" y="0"/>
                                      <a:ext cx="2913380" cy="5179060"/>
                                    </a:xfrm>
                                    <a:prstGeom prst="rect">
                                      <a:avLst/>
                                    </a:prstGeom>
                                  </pic:spPr>
                                </pic:pic>
                              </a:graphicData>
                            </a:graphic>
                          </wp:inline>
                        </w:drawing>
                      </w:r>
                    </w:p>
                    <w:p w:rsidR="00D72F26" w:rsidRDefault="00D72F26">
                      <w:pPr>
                        <w:pStyle w:val="NoSpacing"/>
                        <w:spacing w:before="240"/>
                        <w:jc w:val="center"/>
                        <w:rPr>
                          <w:color w:val="549E39" w:themeColor="accent1"/>
                        </w:rPr>
                      </w:pPr>
                      <w:r>
                        <w:rPr>
                          <w:noProof/>
                          <w:color w:val="549E39" w:themeColor="accent1"/>
                        </w:rPr>
                        <w:drawing>
                          <wp:inline distT="0" distB="0" distL="0" distR="0" wp14:anchorId="11BD5F25" wp14:editId="28F7D5B3">
                            <wp:extent cx="374904" cy="237744"/>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square" anchorx="margin" anchory="margin"/>
              </v:rect>
            </w:pict>
          </mc:Fallback>
        </mc:AlternateContent>
      </w:r>
      <w:r>
        <w:br w:type="page"/>
      </w:r>
    </w:p>
    <w:p w:rsidR="00C87BD2" w:rsidRDefault="008D1363" w:rsidP="002C0E9D">
      <w:pPr>
        <w:jc w:val="center"/>
      </w:pPr>
      <w:r>
        <w:rPr>
          <w:noProof/>
        </w:rPr>
        <mc:AlternateContent>
          <mc:Choice Requires="wps">
            <w:drawing>
              <wp:anchor distT="45720" distB="45720" distL="182880" distR="182880" simplePos="0" relativeHeight="251727872" behindDoc="1" locked="0" layoutInCell="1" allowOverlap="0" wp14:anchorId="41F83722" wp14:editId="6A67D835">
                <wp:simplePos x="0" y="0"/>
                <wp:positionH relativeFrom="column">
                  <wp:posOffset>-275590</wp:posOffset>
                </wp:positionH>
                <wp:positionV relativeFrom="paragraph">
                  <wp:posOffset>389255</wp:posOffset>
                </wp:positionV>
                <wp:extent cx="3026410" cy="5164455"/>
                <wp:effectExtent l="38100" t="38100" r="35560" b="36195"/>
                <wp:wrapSquare wrapText="bothSides"/>
                <wp:docPr id="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5164455"/>
                        </a:xfrm>
                        <a:prstGeom prst="rect">
                          <a:avLst/>
                        </a:prstGeom>
                        <a:solidFill>
                          <a:schemeClr val="tx2"/>
                        </a:solidFill>
                        <a:ln w="76200" cmpd="dbl">
                          <a:solidFill>
                            <a:schemeClr val="tx2"/>
                          </a:solidFill>
                          <a:miter lim="800000"/>
                          <a:headEnd/>
                          <a:tailEnd/>
                        </a:ln>
                      </wps:spPr>
                      <wps:txbx>
                        <w:txbxContent>
                          <w:p w:rsidR="008D1363" w:rsidRDefault="008D1363">
                            <w:pPr>
                              <w:jc w:val="center"/>
                              <w:rPr>
                                <w:i/>
                                <w:iCs/>
                                <w:caps/>
                                <w:color w:val="FFFFFF" w:themeColor="background1"/>
                                <w:sz w:val="28"/>
                              </w:rPr>
                            </w:pPr>
                            <w:r>
                              <w:rPr>
                                <w:i/>
                                <w:iCs/>
                                <w:caps/>
                                <w:noProof/>
                                <w:color w:val="FFFFFF" w:themeColor="background1"/>
                                <w:sz w:val="28"/>
                                <w:lang w:eastAsia="en-US"/>
                              </w:rPr>
                              <w:drawing>
                                <wp:inline distT="0" distB="0" distL="0" distR="0" wp14:anchorId="125D1EFE" wp14:editId="197AC10E">
                                  <wp:extent cx="4394525" cy="2366826"/>
                                  <wp:effectExtent l="4127"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_0556.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4395177" cy="2367177"/>
                                          </a:xfrm>
                                          <a:prstGeom prst="rect">
                                            <a:avLst/>
                                          </a:prstGeom>
                                        </pic:spPr>
                                      </pic:pic>
                                    </a:graphicData>
                                  </a:graphic>
                                </wp:inline>
                              </w:drawing>
                            </w:r>
                          </w:p>
                        </w:txbxContent>
                      </wps:txbx>
                      <wps:bodyPr rot="0" vert="horz" wrap="square" lIns="182880" tIns="182880" rIns="182880" bIns="182880" anchor="ctr" anchorCtr="0" upright="1">
                        <a:noAutofit/>
                      </wps:bodyPr>
                    </wps:wsp>
                  </a:graphicData>
                </a:graphic>
                <wp14:sizeRelH relativeFrom="page">
                  <wp14:pctWidth>39000</wp14:pctWidth>
                </wp14:sizeRelH>
                <wp14:sizeRelV relativeFrom="page">
                  <wp14:pctHeight>0</wp14:pctHeight>
                </wp14:sizeRelV>
              </wp:anchor>
            </w:drawing>
          </mc:Choice>
          <mc:Fallback>
            <w:pict>
              <v:rect w14:anchorId="41F83722" id="_x0000_s1109" style="position:absolute;left:0;text-align:left;margin-left:-21.7pt;margin-top:30.65pt;width:238.3pt;height:406.65pt;z-index:-251588608;visibility:visible;mso-wrap-style:square;mso-width-percent:390;mso-height-percent:0;mso-wrap-distance-left:14.4pt;mso-wrap-distance-top:3.6pt;mso-wrap-distance-right:14.4pt;mso-wrap-distance-bottom:3.6pt;mso-position-horizontal:absolute;mso-position-horizontal-relative:text;mso-position-vertical:absolute;mso-position-vertical-relative:text;mso-width-percent:3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" o:allowoverlap="f" fillcolor="#455f51 [3215]" strokecolor="#455f51 [3215]" strokeweight="6pt">
                <v:stroke linestyle="thinThin"/>
                <v:textbox inset="14.4pt,14.4pt,14.4pt,14.4pt">
                  <w:txbxContent>
                    <w:p w:rsidR="008D1363" w:rsidRDefault="008D1363">
                      <w:pPr>
                        <w:jc w:val="center"/>
                        <w:rPr>
                          <w:i/>
                          <w:iCs/>
                          <w:caps/>
                          <w:color w:val="FFFFFF" w:themeColor="background1"/>
                          <w:sz w:val="28"/>
                        </w:rPr>
                      </w:pPr>
                      <w:r>
                        <w:rPr>
                          <w:i/>
                          <w:iCs/>
                          <w:caps/>
                          <w:noProof/>
                          <w:color w:val="FFFFFF" w:themeColor="background1"/>
                          <w:sz w:val="28"/>
                          <w:lang w:eastAsia="en-US"/>
                        </w:rPr>
                        <w:drawing>
                          <wp:inline distT="0" distB="0" distL="0" distR="0" wp14:anchorId="125D1EFE" wp14:editId="197AC10E">
                            <wp:extent cx="4394525" cy="2366826"/>
                            <wp:effectExtent l="4127"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_0556.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4395177" cy="2367177"/>
                                    </a:xfrm>
                                    <a:prstGeom prst="rect">
                                      <a:avLst/>
                                    </a:prstGeom>
                                  </pic:spPr>
                                </pic:pic>
                              </a:graphicData>
                            </a:graphic>
                          </wp:inline>
                        </w:drawing>
                      </w:r>
                    </w:p>
                  </w:txbxContent>
                </v:textbox>
                <w10:wrap type="square"/>
              </v:rect>
            </w:pict>
          </mc:Fallback>
        </mc:AlternateContent>
      </w:r>
      <w:r w:rsidR="00183F9E">
        <w:rPr>
          <w:noProof/>
        </w:rPr>
        <mc:AlternateContent>
          <mc:Choice Requires="wpg">
            <w:drawing>
              <wp:anchor distT="0" distB="0" distL="114300" distR="114300" simplePos="0" relativeHeight="251725824" behindDoc="0" locked="0" layoutInCell="1" allowOverlap="1" wp14:anchorId="2CDE66AF" wp14:editId="6B1623F5">
                <wp:simplePos x="0" y="0"/>
                <wp:positionH relativeFrom="page">
                  <wp:posOffset>3676650</wp:posOffset>
                </wp:positionH>
                <wp:positionV relativeFrom="page">
                  <wp:align>center</wp:align>
                </wp:positionV>
                <wp:extent cx="3698240" cy="9243060"/>
                <wp:effectExtent l="0" t="0" r="16510" b="15240"/>
                <wp:wrapSquare wrapText="bothSides"/>
                <wp:docPr id="211" name="Group 211"/>
                <wp:cNvGraphicFramePr/>
                <a:graphic xmlns:a="http://schemas.openxmlformats.org/drawingml/2006/main">
                  <a:graphicData uri="http://schemas.microsoft.com/office/word/2010/wordprocessingGroup">
                    <wpg:wgp>
                      <wpg:cNvGrpSpPr/>
                      <wpg:grpSpPr>
                        <a:xfrm>
                          <a:off x="0" y="0"/>
                          <a:ext cx="3698240" cy="9243060"/>
                          <a:chOff x="-1238250" y="0"/>
                          <a:chExt cx="3698240" cy="9555480"/>
                        </a:xfrm>
                      </wpg:grpSpPr>
                      <wps:wsp>
                        <wps:cNvPr id="212" name="AutoShape 14"/>
                        <wps:cNvSpPr>
                          <a:spLocks noChangeArrowheads="1"/>
                        </wps:cNvSpPr>
                        <wps:spPr bwMode="auto">
                          <a:xfrm>
                            <a:off x="-1238250" y="0"/>
                            <a:ext cx="3698240"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D72F26" w:rsidRDefault="00D72F26">
                              <w:pPr>
                                <w:spacing w:before="880" w:after="240" w:line="240" w:lineRule="auto"/>
                                <w:rPr>
                                  <w:rFonts w:asciiTheme="majorHAnsi" w:eastAsiaTheme="majorEastAsia" w:hAnsiTheme="majorHAnsi" w:cstheme="majorBidi"/>
                                  <w:color w:val="549E39" w:themeColor="accent1"/>
                                  <w:sz w:val="40"/>
                                  <w:szCs w:val="40"/>
                                </w:rPr>
                              </w:pPr>
                              <w:r>
                                <w:rPr>
                                  <w:rFonts w:asciiTheme="majorHAnsi" w:eastAsiaTheme="majorEastAsia" w:hAnsiTheme="majorHAnsi" w:cstheme="majorBidi"/>
                                  <w:color w:val="549E39" w:themeColor="accent1"/>
                                  <w:sz w:val="40"/>
                                  <w:szCs w:val="40"/>
                                </w:rPr>
                                <w:t xml:space="preserve">Hide and Seek </w:t>
                              </w:r>
                            </w:p>
                            <w:p w:rsidR="00D72F26" w:rsidRDefault="00D72F26" w:rsidP="00DF02E7">
                              <w:pPr>
                                <w:rPr>
                                  <w:color w:val="455F51" w:themeColor="text2"/>
                                </w:rPr>
                              </w:pPr>
                              <w:r>
                                <w:rPr>
                                  <w:color w:val="455F51" w:themeColor="text2"/>
                                </w:rPr>
                                <w:tab/>
                                <w:t xml:space="preserve">I wandered the empty hallways of the meteor, my skin illuminated the hard metal walls. My breath quickened along with my footsteps which echoed down the corridors. I could just faintly hear roses voice ringing like bells, clear and smooth, as she counted down from fifty. </w:t>
                              </w:r>
                            </w:p>
                            <w:p w:rsidR="00D72F26" w:rsidRDefault="00D72F26" w:rsidP="00E7150A">
                              <w:pPr>
                                <w:ind w:firstLine="720"/>
                                <w:rPr>
                                  <w:color w:val="455F51" w:themeColor="text2"/>
                                </w:rPr>
                              </w:pPr>
                              <w:r>
                                <w:rPr>
                                  <w:color w:val="455F51" w:themeColor="text2"/>
                                </w:rPr>
                                <w:t xml:space="preserve">She had introduced a common game that children played for fun. It went by the name of Hide and Seek. She had found it as a recreational game to pass the time. Currently she was down to just twenty number remaining. I had finally found a closet like structure to hide within. The space was surprisingly cramped. </w:t>
                              </w:r>
                            </w:p>
                            <w:p w:rsidR="00D72F26" w:rsidRDefault="00D72F26" w:rsidP="00E7150A">
                              <w:pPr>
                                <w:ind w:firstLine="720"/>
                                <w:rPr>
                                  <w:color w:val="455F51" w:themeColor="text2"/>
                                </w:rPr>
                              </w:pPr>
                              <w:r>
                                <w:rPr>
                                  <w:color w:val="455F51" w:themeColor="text2"/>
                                </w:rPr>
                                <w:t xml:space="preserve">I began to calm down my heart beat. My Descendant Poriam had taught me how to cease the glowing of my skin. It seemed that the genetics of Rainbow Drinkers rand within my lineage, which gave up the signature trait of iridescent skin.  </w:t>
                              </w:r>
                            </w:p>
                            <w:p w:rsidR="00D72F26" w:rsidRDefault="00D72F26" w:rsidP="00E7150A">
                              <w:pPr>
                                <w:ind w:firstLine="720"/>
                                <w:rPr>
                                  <w:color w:val="455F51" w:themeColor="text2"/>
                                </w:rPr>
                              </w:pPr>
                              <w:r>
                                <w:rPr>
                                  <w:color w:val="455F51" w:themeColor="text2"/>
                                </w:rPr>
                                <w:t>Her silky numbers were drawing ever closer. “5, 4, 3, 2,” the seconds ticked</w:t>
                              </w:r>
                              <w:r w:rsidR="00C528FE">
                                <w:rPr>
                                  <w:color w:val="455F51" w:themeColor="text2"/>
                                </w:rPr>
                                <w:t xml:space="preserve"> </w:t>
                              </w:r>
                              <w:r>
                                <w:rPr>
                                  <w:color w:val="455F51" w:themeColor="text2"/>
                                </w:rPr>
                                <w:t>by the slowest they ever had. “1… Kanaya, here I come.” Her voice ecoed down the hallways, taking flight like doves in the blue skies. I could not help but find amusement in her tone of voice. It was the tone that a child would use in play.</w:t>
                              </w:r>
                            </w:p>
                            <w:p w:rsidR="00C528FE" w:rsidRDefault="00D72F26" w:rsidP="00E7150A">
                              <w:pPr>
                                <w:ind w:firstLine="720"/>
                                <w:rPr>
                                  <w:color w:val="455F51" w:themeColor="text2"/>
                                </w:rPr>
                              </w:pPr>
                              <w:r>
                                <w:rPr>
                                  <w:color w:val="455F51" w:themeColor="text2"/>
                                </w:rPr>
                                <w:t xml:space="preserve">I had lost track of the moment in my own amusement I failed to notice her voice and </w:t>
                              </w:r>
                              <w:r w:rsidR="00C528FE">
                                <w:rPr>
                                  <w:color w:val="455F51" w:themeColor="text2"/>
                                </w:rPr>
                                <w:t>footsteps were drawing closer. It was almost dangerous with her vicinity. “Kanaya, come out, come out.”  Her voice was calm and steady. I was hoping that she did not-</w:t>
                              </w:r>
                            </w:p>
                            <w:p w:rsidR="00C528FE" w:rsidRDefault="00C528FE" w:rsidP="00E7150A">
                              <w:pPr>
                                <w:ind w:firstLine="720"/>
                                <w:rPr>
                                  <w:color w:val="455F51" w:themeColor="text2"/>
                                </w:rPr>
                              </w:pPr>
                              <w:r>
                                <w:rPr>
                                  <w:color w:val="455F51" w:themeColor="text2"/>
                                </w:rPr>
                                <w:t>“Clap” “Clap”</w:t>
                              </w:r>
                            </w:p>
                            <w:p w:rsidR="00C528FE" w:rsidRDefault="00C528FE" w:rsidP="00E7150A">
                              <w:pPr>
                                <w:ind w:firstLine="720"/>
                                <w:rPr>
                                  <w:color w:val="455F51" w:themeColor="text2"/>
                                </w:rPr>
                              </w:pPr>
                              <w:r>
                                <w:rPr>
                                  <w:color w:val="455F51" w:themeColor="text2"/>
                                </w:rPr>
                                <w:t xml:space="preserve">She was right outside the door. In my shock I could not control my heart-beat. The cabinet slowly lost its shadows with the assistance of my skin. </w:t>
                              </w:r>
                            </w:p>
                            <w:p w:rsidR="00D72F26" w:rsidRDefault="00C528FE" w:rsidP="00E7150A">
                              <w:pPr>
                                <w:ind w:firstLine="720"/>
                                <w:rPr>
                                  <w:color w:val="455F51" w:themeColor="text2"/>
                                </w:rPr>
                              </w:pPr>
                              <w:r>
                                <w:rPr>
                                  <w:color w:val="455F51" w:themeColor="text2"/>
                                </w:rPr>
                                <w:t>Her gentle laughter filled the corridor like my illuminist skin. “It is not funny Rose,” I huffed trying to reposition myself. She chuckled while opening the door. “Oh Kanaya</w:t>
                              </w:r>
                              <w:r w:rsidR="000021DA">
                                <w:rPr>
                                  <w:color w:val="455F51" w:themeColor="text2"/>
                                </w:rPr>
                                <w:t xml:space="preserve">, ,my darling Kanaya.” She murmured while bending down to help me out of the predicament of the cabinet. </w:t>
                              </w:r>
                              <w:r>
                                <w:rPr>
                                  <w:color w:val="455F51" w:themeColor="text2"/>
                                </w:rPr>
                                <w:t xml:space="preserve"> </w:t>
                              </w:r>
                              <w:r w:rsidR="00D72F26">
                                <w:rPr>
                                  <w:color w:val="455F51" w:themeColor="text2"/>
                                </w:rPr>
                                <w:t xml:space="preserve">  </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DE66AF" id="Group 211" o:spid="_x0000_s1110" style="position:absolute;left:0;text-align:left;margin-left:289.5pt;margin-top:0;width:291.2pt;height:727.8pt;z-index:251725824;mso-position-horizontal-relative:page;mso-position-vertical:center;mso-position-vertical-relative:page" coordorigin="-12382" coordsize="36982,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">
                <v:rect id="_x0000_s1111" style="position:absolute;left:-12382;width:36981;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867852 [1614]" strokeweight="1.25pt">
                  <v:textbox inset="14.4pt,36pt,14.4pt,5.76pt">
                    <w:txbxContent>
                      <w:p w:rsidR="00D72F26" w:rsidRDefault="00D72F26">
                        <w:pPr>
                          <w:spacing w:before="880" w:after="240" w:line="240" w:lineRule="auto"/>
                          <w:rPr>
                            <w:rFonts w:asciiTheme="majorHAnsi" w:eastAsiaTheme="majorEastAsia" w:hAnsiTheme="majorHAnsi" w:cstheme="majorBidi"/>
                            <w:color w:val="549E39" w:themeColor="accent1"/>
                            <w:sz w:val="40"/>
                            <w:szCs w:val="40"/>
                          </w:rPr>
                        </w:pPr>
                        <w:r>
                          <w:rPr>
                            <w:rFonts w:asciiTheme="majorHAnsi" w:eastAsiaTheme="majorEastAsia" w:hAnsiTheme="majorHAnsi" w:cstheme="majorBidi"/>
                            <w:color w:val="549E39" w:themeColor="accent1"/>
                            <w:sz w:val="40"/>
                            <w:szCs w:val="40"/>
                          </w:rPr>
                          <w:t xml:space="preserve">Hide and Seek </w:t>
                        </w:r>
                      </w:p>
                      <w:p w:rsidR="00D72F26" w:rsidRDefault="00D72F26" w:rsidP="00DF02E7">
                        <w:pPr>
                          <w:rPr>
                            <w:color w:val="455F51" w:themeColor="text2"/>
                          </w:rPr>
                        </w:pPr>
                        <w:r>
                          <w:rPr>
                            <w:color w:val="455F51" w:themeColor="text2"/>
                          </w:rPr>
                          <w:tab/>
                          <w:t xml:space="preserve">I wandered the empty hallways of the meteor, my skin illuminated the hard metal walls. My breath quickened along with my footsteps which echoed down the corridors. I could just faintly hear roses voice ringing like bells, clear and smooth, as she counted down from fifty. </w:t>
                        </w:r>
                      </w:p>
                      <w:p w:rsidR="00D72F26" w:rsidRDefault="00D72F26" w:rsidP="00E7150A">
                        <w:pPr>
                          <w:ind w:firstLine="720"/>
                          <w:rPr>
                            <w:color w:val="455F51" w:themeColor="text2"/>
                          </w:rPr>
                        </w:pPr>
                        <w:r>
                          <w:rPr>
                            <w:color w:val="455F51" w:themeColor="text2"/>
                          </w:rPr>
                          <w:t xml:space="preserve">She had introduced a common game that children played for fun. It went by the name of Hide and Seek. She had found it as a recreational game to pass the time. Currently she was down to just twenty number remaining. I had finally found a closet like structure to hide within. The space was surprisingly cramped. </w:t>
                        </w:r>
                      </w:p>
                      <w:p w:rsidR="00D72F26" w:rsidRDefault="00D72F26" w:rsidP="00E7150A">
                        <w:pPr>
                          <w:ind w:firstLine="720"/>
                          <w:rPr>
                            <w:color w:val="455F51" w:themeColor="text2"/>
                          </w:rPr>
                        </w:pPr>
                        <w:r>
                          <w:rPr>
                            <w:color w:val="455F51" w:themeColor="text2"/>
                          </w:rPr>
                          <w:t xml:space="preserve">I began to calm down my heart beat. My Descendant Poriam had taught me how to cease the glowing of my skin. It seemed that the genetics of Rainbow Drinkers rand within my lineage, which gave up the signature trait of iridescent skin.  </w:t>
                        </w:r>
                      </w:p>
                      <w:p w:rsidR="00D72F26" w:rsidRDefault="00D72F26" w:rsidP="00E7150A">
                        <w:pPr>
                          <w:ind w:firstLine="720"/>
                          <w:rPr>
                            <w:color w:val="455F51" w:themeColor="text2"/>
                          </w:rPr>
                        </w:pPr>
                        <w:r>
                          <w:rPr>
                            <w:color w:val="455F51" w:themeColor="text2"/>
                          </w:rPr>
                          <w:t>Her silky numbers were drawing ever closer. “5, 4, 3, 2,” the seconds ticked</w:t>
                        </w:r>
                        <w:r w:rsidR="00C528FE">
                          <w:rPr>
                            <w:color w:val="455F51" w:themeColor="text2"/>
                          </w:rPr>
                          <w:t xml:space="preserve"> </w:t>
                        </w:r>
                        <w:r>
                          <w:rPr>
                            <w:color w:val="455F51" w:themeColor="text2"/>
                          </w:rPr>
                          <w:t>by the slowest they ever had. “1… Kanaya, here I come.” Her voice ecoed down the hallways, taking flight like doves in the blue skies. I could not help but find amusement in her tone of voice. It was the tone that a child would use in play.</w:t>
                        </w:r>
                      </w:p>
                      <w:p w:rsidR="00C528FE" w:rsidRDefault="00D72F26" w:rsidP="00E7150A">
                        <w:pPr>
                          <w:ind w:firstLine="720"/>
                          <w:rPr>
                            <w:color w:val="455F51" w:themeColor="text2"/>
                          </w:rPr>
                        </w:pPr>
                        <w:r>
                          <w:rPr>
                            <w:color w:val="455F51" w:themeColor="text2"/>
                          </w:rPr>
                          <w:t xml:space="preserve">I had lost track of the moment in my own amusement I failed to notice her voice and </w:t>
                        </w:r>
                        <w:r w:rsidR="00C528FE">
                          <w:rPr>
                            <w:color w:val="455F51" w:themeColor="text2"/>
                          </w:rPr>
                          <w:t>footsteps were drawing closer. It was almost dangerous with her vicinity. “Kanaya, come out, come out.”  Her voice was calm and steady. I was hoping that she did not-</w:t>
                        </w:r>
                      </w:p>
                      <w:p w:rsidR="00C528FE" w:rsidRDefault="00C528FE" w:rsidP="00E7150A">
                        <w:pPr>
                          <w:ind w:firstLine="720"/>
                          <w:rPr>
                            <w:color w:val="455F51" w:themeColor="text2"/>
                          </w:rPr>
                        </w:pPr>
                        <w:r>
                          <w:rPr>
                            <w:color w:val="455F51" w:themeColor="text2"/>
                          </w:rPr>
                          <w:t>“Clap” “Clap”</w:t>
                        </w:r>
                      </w:p>
                      <w:p w:rsidR="00C528FE" w:rsidRDefault="00C528FE" w:rsidP="00E7150A">
                        <w:pPr>
                          <w:ind w:firstLine="720"/>
                          <w:rPr>
                            <w:color w:val="455F51" w:themeColor="text2"/>
                          </w:rPr>
                        </w:pPr>
                        <w:r>
                          <w:rPr>
                            <w:color w:val="455F51" w:themeColor="text2"/>
                          </w:rPr>
                          <w:t xml:space="preserve">She was right outside the door. In my shock I could not control my heart-beat. The cabinet slowly lost its shadows with the assistance of my skin. </w:t>
                        </w:r>
                      </w:p>
                      <w:p w:rsidR="00D72F26" w:rsidRDefault="00C528FE" w:rsidP="00E7150A">
                        <w:pPr>
                          <w:ind w:firstLine="720"/>
                          <w:rPr>
                            <w:color w:val="455F51" w:themeColor="text2"/>
                          </w:rPr>
                        </w:pPr>
                        <w:r>
                          <w:rPr>
                            <w:color w:val="455F51" w:themeColor="text2"/>
                          </w:rPr>
                          <w:t>Her gentle laughter filled the corridor like my illuminist skin. “It is not funny Rose,” I huffed trying to reposition myself. She chuckled while opening the door. “Oh Kanaya</w:t>
                        </w:r>
                        <w:r w:rsidR="000021DA">
                          <w:rPr>
                            <w:color w:val="455F51" w:themeColor="text2"/>
                          </w:rPr>
                          <w:t xml:space="preserve">, ,my darling Kanaya.” She murmured while bending down to help me out of the predicament of the cabinet. </w:t>
                        </w:r>
                        <w:r>
                          <w:rPr>
                            <w:color w:val="455F51" w:themeColor="text2"/>
                          </w:rPr>
                          <w:t xml:space="preserve"> </w:t>
                        </w:r>
                        <w:r w:rsidR="00D72F26">
                          <w:rPr>
                            <w:color w:val="455F51" w:themeColor="text2"/>
                          </w:rPr>
                          <w:t xml:space="preserve">  </w:t>
                        </w:r>
                      </w:p>
                    </w:txbxContent>
                  </v:textbox>
                </v:rect>
                <v:rect id="Rectangle 213" o:spid="_x0000_s1112"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455f51 [3215]" stroked="f" strokeweight="1pt">
                  <v:textbox inset="14.4pt,14.4pt,14.4pt,28.8pt">
                    <w:txbxContent>
                      <w:p w:rsidR="00D72F26" w:rsidRDefault="00D72F26">
                        <w:pPr>
                          <w:spacing w:before="240"/>
                          <w:rPr>
                            <w:color w:val="FFFFFF" w:themeColor="background1"/>
                          </w:rPr>
                        </w:pPr>
                      </w:p>
                    </w:txbxContent>
                  </v:textbox>
                </v:rect>
                <v:rect id="Rectangle 214" o:spid="_x0000_s111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549e39 [3204]" stroked="f" strokeweight="1pt">
                  <v:textbox inset="14.4pt,14.4pt,14.4pt,28.8pt">
                    <w:txbxContent>
                      <w:p w:rsidR="00D72F26" w:rsidRDefault="00D72F26">
                        <w:pPr>
                          <w:spacing w:before="240"/>
                          <w:rPr>
                            <w:color w:val="FFFFFF" w:themeColor="background1"/>
                          </w:rPr>
                        </w:pPr>
                      </w:p>
                    </w:txbxContent>
                  </v:textbox>
                </v:rect>
                <w10:wrap type="square" anchorx="page" anchory="page"/>
              </v:group>
            </w:pict>
          </mc:Fallback>
        </mc:AlternateContent>
      </w:r>
    </w:p>
    <w:p w:rsidR="00C87BD2" w:rsidRDefault="008D1363">
      <w:r>
        <w:rPr>
          <w:noProof/>
        </w:rPr>
        <mc:AlternateContent>
          <mc:Choice Requires="wps">
            <w:drawing>
              <wp:anchor distT="228600" distB="228600" distL="228600" distR="228600" simplePos="0" relativeHeight="251729920" behindDoc="1" locked="0" layoutInCell="1" allowOverlap="1" wp14:anchorId="235A9D16" wp14:editId="6649277C">
                <wp:simplePos x="0" y="0"/>
                <wp:positionH relativeFrom="margin">
                  <wp:posOffset>33655</wp:posOffset>
                </wp:positionH>
                <wp:positionV relativeFrom="page">
                  <wp:posOffset>7056332</wp:posOffset>
                </wp:positionV>
                <wp:extent cx="2489200" cy="2489200"/>
                <wp:effectExtent l="0" t="0" r="6350" b="6350"/>
                <wp:wrapThrough wrapText="bothSides">
                  <wp:wrapPolygon edited="0">
                    <wp:start x="0" y="0"/>
                    <wp:lineTo x="0" y="21490"/>
                    <wp:lineTo x="21490" y="21490"/>
                    <wp:lineTo x="21490" y="0"/>
                    <wp:lineTo x="0" y="0"/>
                  </wp:wrapPolygon>
                </wp:wrapThrough>
                <wp:docPr id="69" name="Text Box 69"/>
                <wp:cNvGraphicFramePr/>
                <a:graphic xmlns:a="http://schemas.openxmlformats.org/drawingml/2006/main">
                  <a:graphicData uri="http://schemas.microsoft.com/office/word/2010/wordprocessingShape">
                    <wps:wsp>
                      <wps:cNvSpPr txBox="1"/>
                      <wps:spPr>
                        <a:xfrm>
                          <a:off x="0" y="0"/>
                          <a:ext cx="2489200" cy="24892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8D1363" w:rsidRDefault="008D1363">
                            <w:pPr>
                              <w:rPr>
                                <w:color w:val="33473C" w:themeColor="text2" w:themeShade="BF"/>
                                <w:sz w:val="24"/>
                                <w:szCs w:val="24"/>
                              </w:rPr>
                            </w:pPr>
                            <w:r>
                              <w:rPr>
                                <w:noProof/>
                                <w:color w:val="33473C" w:themeColor="text2" w:themeShade="BF"/>
                                <w:sz w:val="24"/>
                                <w:szCs w:val="24"/>
                                <w:lang w:eastAsia="en-US"/>
                              </w:rPr>
                              <w:drawing>
                                <wp:inline distT="0" distB="0" distL="0" distR="0" wp14:anchorId="7F039EF4" wp14:editId="48F5F0D9">
                                  <wp:extent cx="1879600" cy="2271218"/>
                                  <wp:effectExtent l="0" t="0" r="635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tumblr_static_tumblr_m2a6q75sln1r9ee9go1_1280.jpg"/>
                                          <pic:cNvPicPr/>
                                        </pic:nvPicPr>
                                        <pic:blipFill>
                                          <a:blip r:embed="rId33">
                                            <a:extLst>
                                              <a:ext uri="{28A0092B-C50C-407E-A947-70E740481C1C}">
                                                <a14:useLocalDpi xmlns:a14="http://schemas.microsoft.com/office/drawing/2010/main" val="0"/>
                                              </a:ext>
                                            </a:extLst>
                                          </a:blip>
                                          <a:stretch>
                                            <a:fillRect/>
                                          </a:stretch>
                                        </pic:blipFill>
                                        <pic:spPr>
                                          <a:xfrm>
                                            <a:off x="0" y="0"/>
                                            <a:ext cx="1879600" cy="2271218"/>
                                          </a:xfrm>
                                          <a:prstGeom prst="rect">
                                            <a:avLst/>
                                          </a:prstGeom>
                                        </pic:spPr>
                                      </pic:pic>
                                    </a:graphicData>
                                  </a:graphic>
                                </wp:inline>
                              </w:drawing>
                            </w:r>
                          </w:p>
                          <w:p w:rsidR="008D1363" w:rsidRDefault="008D1363">
                            <w:pPr>
                              <w:pStyle w:val="NoSpacing"/>
                              <w:jc w:val="right"/>
                              <w:rPr>
                                <w:color w:val="455F51"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9D16" id="Text Box 69" o:spid="_x0000_s1114" type="#_x0000_t202" style="position:absolute;margin-left:2.65pt;margin-top:555.6pt;width:196pt;height:196pt;z-index:-2515865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" fillcolor="#e5e1d5 [2899]" stroked="f" strokeweight=".5pt">
                <v:fill color2="#dfd9ca [3139]" rotate="t" focusposition=".5,.5" focussize="-.5,-.5" focus="100%" type="gradientRadial"/>
                <v:textbox inset="14.4pt,14.4pt,14.4pt,14.4pt">
                  <w:txbxContent>
                    <w:p w:rsidR="008D1363" w:rsidRDefault="008D1363">
                      <w:pPr>
                        <w:rPr>
                          <w:color w:val="33473C" w:themeColor="text2" w:themeShade="BF"/>
                          <w:sz w:val="24"/>
                          <w:szCs w:val="24"/>
                        </w:rPr>
                      </w:pPr>
                      <w:r>
                        <w:rPr>
                          <w:noProof/>
                          <w:color w:val="33473C" w:themeColor="text2" w:themeShade="BF"/>
                          <w:sz w:val="24"/>
                          <w:szCs w:val="24"/>
                          <w:lang w:eastAsia="en-US"/>
                        </w:rPr>
                        <w:drawing>
                          <wp:inline distT="0" distB="0" distL="0" distR="0" wp14:anchorId="7F039EF4" wp14:editId="48F5F0D9">
                            <wp:extent cx="1879600" cy="2271218"/>
                            <wp:effectExtent l="0" t="0" r="635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tumblr_static_tumblr_m2a6q75sln1r9ee9go1_1280.jpg"/>
                                    <pic:cNvPicPr/>
                                  </pic:nvPicPr>
                                  <pic:blipFill>
                                    <a:blip r:embed="rId33">
                                      <a:extLst>
                                        <a:ext uri="{28A0092B-C50C-407E-A947-70E740481C1C}">
                                          <a14:useLocalDpi xmlns:a14="http://schemas.microsoft.com/office/drawing/2010/main" val="0"/>
                                        </a:ext>
                                      </a:extLst>
                                    </a:blip>
                                    <a:stretch>
                                      <a:fillRect/>
                                    </a:stretch>
                                  </pic:blipFill>
                                  <pic:spPr>
                                    <a:xfrm>
                                      <a:off x="0" y="0"/>
                                      <a:ext cx="1879600" cy="2271218"/>
                                    </a:xfrm>
                                    <a:prstGeom prst="rect">
                                      <a:avLst/>
                                    </a:prstGeom>
                                  </pic:spPr>
                                </pic:pic>
                              </a:graphicData>
                            </a:graphic>
                          </wp:inline>
                        </w:drawing>
                      </w:r>
                    </w:p>
                    <w:p w:rsidR="008D1363" w:rsidRDefault="008D1363">
                      <w:pPr>
                        <w:pStyle w:val="NoSpacing"/>
                        <w:jc w:val="right"/>
                        <w:rPr>
                          <w:color w:val="455F51" w:themeColor="text2"/>
                          <w:sz w:val="18"/>
                          <w:szCs w:val="18"/>
                        </w:rPr>
                      </w:pPr>
                    </w:p>
                  </w:txbxContent>
                </v:textbox>
                <w10:wrap type="through" anchorx="margin" anchory="page"/>
              </v:shape>
            </w:pict>
          </mc:Fallback>
        </mc:AlternateContent>
      </w:r>
      <w:r w:rsidR="00C87BD2">
        <w:br w:type="page"/>
      </w:r>
      <w:r w:rsidR="002111BC">
        <w:rPr>
          <w:noProof/>
        </w:rPr>
        <mc:AlternateContent>
          <mc:Choice Requires="wps">
            <w:drawing>
              <wp:anchor distT="0" distB="0" distL="457200" distR="118745" simplePos="0" relativeHeight="251734016" behindDoc="0" locked="0" layoutInCell="0" allowOverlap="1" wp14:anchorId="5BD1B6FE" wp14:editId="176627F6">
                <wp:simplePos x="0" y="0"/>
                <wp:positionH relativeFrom="rightMargin">
                  <wp:posOffset>-762000</wp:posOffset>
                </wp:positionH>
                <wp:positionV relativeFrom="paragraph">
                  <wp:posOffset>0</wp:posOffset>
                </wp:positionV>
                <wp:extent cx="2133600" cy="8229600"/>
                <wp:effectExtent l="0" t="0" r="0" b="0"/>
                <wp:wrapThrough wrapText="bothSides">
                  <wp:wrapPolygon edited="0">
                    <wp:start x="579" y="154"/>
                    <wp:lineTo x="579" y="21394"/>
                    <wp:lineTo x="20829" y="21394"/>
                    <wp:lineTo x="20829" y="154"/>
                    <wp:lineTo x="579" y="154"/>
                  </wp:wrapPolygon>
                </wp:wrapThrough>
                <wp:docPr id="69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22960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2111BC" w:rsidRDefault="002111BC">
                            <w:pPr>
                              <w:pBdr>
                                <w:left w:val="single" w:sz="4" w:space="9" w:color="549E39" w:themeColor="accent1"/>
                              </w:pBdr>
                              <w:rPr>
                                <w:rFonts w:asciiTheme="majorHAnsi" w:eastAsiaTheme="majorEastAsia" w:hAnsiTheme="majorHAnsi" w:cstheme="majorBidi"/>
                                <w:color w:val="3E762A" w:themeColor="accent1" w:themeShade="BF"/>
                                <w:sz w:val="40"/>
                                <w:szCs w:val="40"/>
                              </w:rPr>
                            </w:pPr>
                            <w:r>
                              <w:rPr>
                                <w:rFonts w:asciiTheme="majorHAnsi" w:eastAsiaTheme="majorEastAsia" w:hAnsiTheme="majorHAnsi" w:cstheme="majorBidi"/>
                                <w:color w:val="3E762A" w:themeColor="accent1" w:themeShade="BF"/>
                                <w:sz w:val="40"/>
                                <w:szCs w:val="40"/>
                              </w:rPr>
                              <w:t>Kanaya’s Playlist</w:t>
                            </w:r>
                          </w:p>
                          <w:p w:rsidR="006D3942" w:rsidRDefault="006D3942" w:rsidP="006D3942">
                            <w:pPr>
                              <w:jc w:val="center"/>
                            </w:pPr>
                            <w:r>
                              <w:t xml:space="preserve">vilify exile: the nationals </w:t>
                            </w:r>
                          </w:p>
                          <w:p w:rsidR="006D3942" w:rsidRDefault="006D3942" w:rsidP="006D3942">
                            <w:pPr>
                              <w:jc w:val="center"/>
                            </w:pPr>
                            <w:r>
                              <w:t xml:space="preserve"> Guns For Hands: 21 pilots </w:t>
                            </w:r>
                          </w:p>
                          <w:p w:rsidR="006D3942" w:rsidRDefault="006D3942" w:rsidP="006D3942">
                            <w:pPr>
                              <w:jc w:val="center"/>
                            </w:pPr>
                            <w:r>
                              <w:t xml:space="preserve"> No Light, No Light: Florence and the Machine</w:t>
                            </w:r>
                          </w:p>
                          <w:p w:rsidR="006D3942" w:rsidRDefault="006D3942" w:rsidP="006D3942">
                            <w:pPr>
                              <w:jc w:val="center"/>
                            </w:pPr>
                            <w:r>
                              <w:t xml:space="preserve">Little Lion Man: Munford and Sons </w:t>
                            </w:r>
                          </w:p>
                          <w:p w:rsidR="006D3942" w:rsidRDefault="006D3942" w:rsidP="006D3942">
                            <w:pPr>
                              <w:jc w:val="center"/>
                            </w:pPr>
                            <w:r>
                              <w:t>Unfinished Business: Mumford and Sons</w:t>
                            </w:r>
                          </w:p>
                          <w:p w:rsidR="006D3942" w:rsidRDefault="006D3942" w:rsidP="006D3942">
                            <w:pPr>
                              <w:jc w:val="center"/>
                            </w:pPr>
                            <w:r>
                              <w:t>Dead Hearts: Stars</w:t>
                            </w:r>
                          </w:p>
                          <w:p w:rsidR="006D3942" w:rsidRDefault="006D3942" w:rsidP="006D3942">
                            <w:pPr>
                              <w:jc w:val="center"/>
                            </w:pPr>
                            <w:r>
                              <w:t xml:space="preserve">One step closer: Linkin Park </w:t>
                            </w:r>
                          </w:p>
                          <w:p w:rsidR="006D3942" w:rsidRDefault="006D3942" w:rsidP="006D3942">
                            <w:pPr>
                              <w:jc w:val="center"/>
                            </w:pPr>
                            <w:r>
                              <w:t xml:space="preserve">Awake and Alive: Skillet </w:t>
                            </w:r>
                          </w:p>
                          <w:p w:rsidR="006D3942" w:rsidRDefault="006D3942" w:rsidP="006D3942">
                            <w:pPr>
                              <w:jc w:val="center"/>
                            </w:pPr>
                            <w:r>
                              <w:t xml:space="preserve">My Immortal: Evanescence </w:t>
                            </w:r>
                          </w:p>
                          <w:p w:rsidR="006D3942" w:rsidRDefault="006D3942" w:rsidP="006D3942">
                            <w:pPr>
                              <w:jc w:val="center"/>
                            </w:pPr>
                            <w:r>
                              <w:t xml:space="preserve">Keep holding on: Avril Lavigne </w:t>
                            </w:r>
                          </w:p>
                          <w:p w:rsidR="006D3942" w:rsidRDefault="006D3942" w:rsidP="006D3942">
                            <w:pPr>
                              <w:jc w:val="center"/>
                            </w:pPr>
                            <w:r>
                              <w:t>Transatlanticism: Death Cab For Cutie</w:t>
                            </w:r>
                          </w:p>
                          <w:p w:rsidR="006D3942" w:rsidRDefault="006D3942" w:rsidP="006D3942">
                            <w:pPr>
                              <w:jc w:val="center"/>
                            </w:pPr>
                            <w:r>
                              <w:t xml:space="preserve">Watch Over You: Alter Bridge </w:t>
                            </w:r>
                          </w:p>
                          <w:p w:rsidR="002111BC" w:rsidRDefault="002111BC" w:rsidP="006D3942">
                            <w:pPr>
                              <w:pBdr>
                                <w:left w:val="single" w:sz="4" w:space="9" w:color="549E39" w:themeColor="accent1"/>
                              </w:pBdr>
                              <w:rPr>
                                <w:color w:val="3E762A" w:themeColor="accent1" w:themeShade="BF"/>
                                <w:sz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ect w14:anchorId="5BD1B6FE" id="_x0000_s1115" style="position:absolute;margin-left:-60pt;margin-top:0;width:168pt;height:9in;z-index:251734016;visibility:visible;mso-wrap-style:square;mso-width-percent:0;mso-height-percent:1000;mso-wrap-distance-left:36pt;mso-wrap-distance-top:0;mso-wrap-distance-right:9.35pt;mso-wrap-distance-bottom:0;mso-position-horizontal:absolute;mso-position-horizontal-relative:right-margin-area;mso-position-vertical:absolute;mso-position-vertical-relative:text;mso-width-percent: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" o:allowincell="f" filled="f" stroked="f" strokeweight="1.25pt">
                <v:textbox inset=",7.2pt,,7.2pt">
                  <w:txbxContent>
                    <w:p w:rsidR="002111BC" w:rsidRDefault="002111BC">
                      <w:pPr>
                        <w:pBdr>
                          <w:left w:val="single" w:sz="4" w:space="9" w:color="549E39" w:themeColor="accent1"/>
                        </w:pBdr>
                        <w:rPr>
                          <w:rFonts w:asciiTheme="majorHAnsi" w:eastAsiaTheme="majorEastAsia" w:hAnsiTheme="majorHAnsi" w:cstheme="majorBidi"/>
                          <w:color w:val="3E762A" w:themeColor="accent1" w:themeShade="BF"/>
                          <w:sz w:val="40"/>
                          <w:szCs w:val="40"/>
                        </w:rPr>
                      </w:pPr>
                      <w:r>
                        <w:rPr>
                          <w:rFonts w:asciiTheme="majorHAnsi" w:eastAsiaTheme="majorEastAsia" w:hAnsiTheme="majorHAnsi" w:cstheme="majorBidi"/>
                          <w:color w:val="3E762A" w:themeColor="accent1" w:themeShade="BF"/>
                          <w:sz w:val="40"/>
                          <w:szCs w:val="40"/>
                        </w:rPr>
                        <w:t>Kanaya’s Playlist</w:t>
                      </w:r>
                    </w:p>
                    <w:p w:rsidR="006D3942" w:rsidRDefault="006D3942" w:rsidP="006D3942">
                      <w:pPr>
                        <w:jc w:val="center"/>
                      </w:pPr>
                      <w:r>
                        <w:t xml:space="preserve">vilify exile: the nationals </w:t>
                      </w:r>
                    </w:p>
                    <w:p w:rsidR="006D3942" w:rsidRDefault="006D3942" w:rsidP="006D3942">
                      <w:pPr>
                        <w:jc w:val="center"/>
                      </w:pPr>
                      <w:r>
                        <w:t xml:space="preserve"> Guns For Hands: 21 pilots </w:t>
                      </w:r>
                    </w:p>
                    <w:p w:rsidR="006D3942" w:rsidRDefault="006D3942" w:rsidP="006D3942">
                      <w:pPr>
                        <w:jc w:val="center"/>
                      </w:pPr>
                      <w:r>
                        <w:t xml:space="preserve"> No Light, No Light: Florence and the Machine</w:t>
                      </w:r>
                    </w:p>
                    <w:p w:rsidR="006D3942" w:rsidRDefault="006D3942" w:rsidP="006D3942">
                      <w:pPr>
                        <w:jc w:val="center"/>
                      </w:pPr>
                      <w:r>
                        <w:t xml:space="preserve">Little Lion Man: Munford and Sons </w:t>
                      </w:r>
                    </w:p>
                    <w:p w:rsidR="006D3942" w:rsidRDefault="006D3942" w:rsidP="006D3942">
                      <w:pPr>
                        <w:jc w:val="center"/>
                      </w:pPr>
                      <w:r>
                        <w:t>Unfinished Business: Mumford and Sons</w:t>
                      </w:r>
                    </w:p>
                    <w:p w:rsidR="006D3942" w:rsidRDefault="006D3942" w:rsidP="006D3942">
                      <w:pPr>
                        <w:jc w:val="center"/>
                      </w:pPr>
                      <w:r>
                        <w:t>Dead Hearts: Stars</w:t>
                      </w:r>
                    </w:p>
                    <w:p w:rsidR="006D3942" w:rsidRDefault="006D3942" w:rsidP="006D3942">
                      <w:pPr>
                        <w:jc w:val="center"/>
                      </w:pPr>
                      <w:r>
                        <w:t xml:space="preserve">One step closer: Linkin Park </w:t>
                      </w:r>
                    </w:p>
                    <w:p w:rsidR="006D3942" w:rsidRDefault="006D3942" w:rsidP="006D3942">
                      <w:pPr>
                        <w:jc w:val="center"/>
                      </w:pPr>
                      <w:r>
                        <w:t xml:space="preserve">Awake and Alive: Skillet </w:t>
                      </w:r>
                    </w:p>
                    <w:p w:rsidR="006D3942" w:rsidRDefault="006D3942" w:rsidP="006D3942">
                      <w:pPr>
                        <w:jc w:val="center"/>
                      </w:pPr>
                      <w:r>
                        <w:t xml:space="preserve">My Immortal: Evanescence </w:t>
                      </w:r>
                    </w:p>
                    <w:p w:rsidR="006D3942" w:rsidRDefault="006D3942" w:rsidP="006D3942">
                      <w:pPr>
                        <w:jc w:val="center"/>
                      </w:pPr>
                      <w:r>
                        <w:t xml:space="preserve">Keep holding on: Avril Lavigne </w:t>
                      </w:r>
                    </w:p>
                    <w:p w:rsidR="006D3942" w:rsidRDefault="006D3942" w:rsidP="006D3942">
                      <w:pPr>
                        <w:jc w:val="center"/>
                      </w:pPr>
                      <w:r>
                        <w:t>Transatlanticism: Death Cab For Cutie</w:t>
                      </w:r>
                    </w:p>
                    <w:p w:rsidR="006D3942" w:rsidRDefault="006D3942" w:rsidP="006D3942">
                      <w:pPr>
                        <w:jc w:val="center"/>
                      </w:pPr>
                      <w:r>
                        <w:t xml:space="preserve">Watch Over You: Alter Bridge </w:t>
                      </w:r>
                    </w:p>
                    <w:p w:rsidR="002111BC" w:rsidRDefault="002111BC" w:rsidP="006D3942">
                      <w:pPr>
                        <w:pBdr>
                          <w:left w:val="single" w:sz="4" w:space="9" w:color="549E39" w:themeColor="accent1"/>
                        </w:pBdr>
                        <w:rPr>
                          <w:color w:val="3E762A" w:themeColor="accent1" w:themeShade="BF"/>
                          <w:sz w:val="24"/>
                        </w:rPr>
                      </w:pPr>
                    </w:p>
                  </w:txbxContent>
                </v:textbox>
                <w10:wrap type="through" anchorx="margin"/>
              </v:rect>
            </w:pict>
          </mc:Fallback>
        </mc:AlternateContent>
      </w:r>
      <w:r w:rsidR="002111BC">
        <w:rPr>
          <w:noProof/>
        </w:rPr>
        <mc:AlternateContent>
          <mc:Choice Requires="wps">
            <w:drawing>
              <wp:anchor distT="91440" distB="91440" distL="365760" distR="365760" simplePos="0" relativeHeight="251731968" behindDoc="0" locked="0" layoutInCell="1" allowOverlap="1" wp14:anchorId="4517BB3E" wp14:editId="3A77202D">
                <wp:simplePos x="0" y="0"/>
                <wp:positionH relativeFrom="margin">
                  <wp:posOffset>-304800</wp:posOffset>
                </wp:positionH>
                <wp:positionV relativeFrom="margin">
                  <wp:posOffset>-247650</wp:posOffset>
                </wp:positionV>
                <wp:extent cx="3314700" cy="5014595"/>
                <wp:effectExtent l="0" t="0" r="0" b="0"/>
                <wp:wrapThrough wrapText="bothSides">
                  <wp:wrapPolygon edited="0">
                    <wp:start x="621" y="0"/>
                    <wp:lineTo x="621" y="21499"/>
                    <wp:lineTo x="20855" y="21499"/>
                    <wp:lineTo x="20855" y="0"/>
                    <wp:lineTo x="621" y="0"/>
                  </wp:wrapPolygon>
                </wp:wrapThrough>
                <wp:docPr id="689" name="Rectangle 689"/>
                <wp:cNvGraphicFramePr/>
                <a:graphic xmlns:a="http://schemas.openxmlformats.org/drawingml/2006/main">
                  <a:graphicData uri="http://schemas.microsoft.com/office/word/2010/wordprocessingShape">
                    <wps:wsp>
                      <wps:cNvSpPr/>
                      <wps:spPr>
                        <a:xfrm>
                          <a:off x="0" y="0"/>
                          <a:ext cx="3314700" cy="5014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1BC" w:rsidRDefault="002111BC">
                            <w:pPr>
                              <w:pStyle w:val="NoSpacing"/>
                              <w:jc w:val="center"/>
                              <w:rPr>
                                <w:color w:val="549E39" w:themeColor="accent1"/>
                              </w:rPr>
                            </w:pPr>
                            <w:r>
                              <w:rPr>
                                <w:noProof/>
                                <w:color w:val="549E39" w:themeColor="accent1"/>
                              </w:rPr>
                              <w:drawing>
                                <wp:inline distT="0" distB="0" distL="0" distR="0" wp14:anchorId="16399BC4" wp14:editId="3B1979BB">
                                  <wp:extent cx="722376" cy="384048"/>
                                  <wp:effectExtent l="0" t="0" r="190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111BC" w:rsidRDefault="002111BC" w:rsidP="002111BC">
                            <w:pPr>
                              <w:jc w:val="center"/>
                            </w:pPr>
                            <w:r>
                              <w:t>Rainbow Drinker’s delight</w:t>
                            </w:r>
                          </w:p>
                          <w:p w:rsidR="002111BC" w:rsidRDefault="002111BC" w:rsidP="002111BC">
                            <w:r>
                              <w:t>1 cup Lusus cream (White chocolate frozen yogurt)</w:t>
                            </w:r>
                          </w:p>
                          <w:p w:rsidR="002111BC" w:rsidRDefault="002111BC" w:rsidP="002111BC">
                            <w:r>
                              <w:t xml:space="preserve">1 dash Hoovebeast whipped cream (Italian cream frozen yogurt) </w:t>
                            </w:r>
                          </w:p>
                          <w:p w:rsidR="002111BC" w:rsidRDefault="002111BC" w:rsidP="002111BC">
                            <w:r>
                              <w:t>2 table spoons Condescendence pearls (strawberry popping Boba)</w:t>
                            </w:r>
                          </w:p>
                          <w:p w:rsidR="002111BC" w:rsidRDefault="002111BC" w:rsidP="002111BC">
                            <w:r>
                              <w:t>2 table spoons Summoner treasures (mango popping Boba)</w:t>
                            </w:r>
                          </w:p>
                          <w:p w:rsidR="002111BC" w:rsidRDefault="002111BC" w:rsidP="002111BC">
                            <w:r>
                              <w:t>1 table spoon dragon scales (Fruity Pebbles)</w:t>
                            </w:r>
                          </w:p>
                          <w:p w:rsidR="002111BC" w:rsidRDefault="002111BC" w:rsidP="002111BC">
                            <w:r>
                              <w:t>2 table spoons Gummy trolls</w:t>
                            </w:r>
                          </w:p>
                          <w:p w:rsidR="002111BC" w:rsidRDefault="002111BC" w:rsidP="002111BC">
                            <w:r>
                              <w:t>1 table spoons trickster teeth (coconut shavings)</w:t>
                            </w:r>
                          </w:p>
                          <w:p w:rsidR="002111BC" w:rsidRDefault="002111BC" w:rsidP="002111BC">
                            <w:r>
                              <w:t xml:space="preserve">4 love-struck orbs (cherries) </w:t>
                            </w:r>
                          </w:p>
                          <w:p w:rsidR="002111BC" w:rsidRDefault="002111BC">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center"/>
                              <w:rPr>
                                <w:color w:val="549E39" w:themeColor="accent1"/>
                                <w:sz w:val="24"/>
                                <w:szCs w:val="24"/>
                              </w:rPr>
                            </w:pPr>
                          </w:p>
                          <w:p w:rsidR="002111BC" w:rsidRDefault="002111BC">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120" w:after="120"/>
                              <w:jc w:val="center"/>
                              <w:rPr>
                                <w:color w:val="549E39" w:themeColor="accent1"/>
                                <w:sz w:val="18"/>
                                <w:szCs w:val="18"/>
                              </w:rPr>
                            </w:pPr>
                          </w:p>
                          <w:p w:rsidR="002111BC" w:rsidRDefault="002111BC">
                            <w:pPr>
                              <w:pStyle w:val="NoSpacing"/>
                              <w:spacing w:before="240"/>
                              <w:jc w:val="center"/>
                              <w:rPr>
                                <w:color w:val="549E39" w:themeColor="accent1"/>
                              </w:rPr>
                            </w:pPr>
                            <w:r>
                              <w:rPr>
                                <w:noProof/>
                                <w:color w:val="549E39" w:themeColor="accent1"/>
                              </w:rPr>
                              <w:drawing>
                                <wp:inline distT="0" distB="0" distL="0" distR="0" wp14:anchorId="5B5FD85E" wp14:editId="06FC7B66">
                                  <wp:extent cx="374904" cy="237744"/>
                                  <wp:effectExtent l="0" t="0" r="635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BB3E" id="Rectangle 689" o:spid="_x0000_s1116" style="position:absolute;margin-left:-24pt;margin-top:-19.5pt;width:261pt;height:394.85pt;z-index:25173196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" filled="f" stroked="f" strokeweight="1pt">
                <v:textbox inset="10.8pt,0,10.8pt,0">
                  <w:txbxContent>
                    <w:p w:rsidR="002111BC" w:rsidRDefault="002111BC">
                      <w:pPr>
                        <w:pStyle w:val="NoSpacing"/>
                        <w:jc w:val="center"/>
                        <w:rPr>
                          <w:color w:val="549E39" w:themeColor="accent1"/>
                        </w:rPr>
                      </w:pPr>
                      <w:r>
                        <w:rPr>
                          <w:noProof/>
                          <w:color w:val="549E39" w:themeColor="accent1"/>
                        </w:rPr>
                        <w:drawing>
                          <wp:inline distT="0" distB="0" distL="0" distR="0" wp14:anchorId="16399BC4" wp14:editId="3B1979BB">
                            <wp:extent cx="722376" cy="384048"/>
                            <wp:effectExtent l="0" t="0" r="190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111BC" w:rsidRDefault="002111BC" w:rsidP="002111BC">
                      <w:pPr>
                        <w:jc w:val="center"/>
                      </w:pPr>
                      <w:r>
                        <w:t>Rainbow Drinker’s delight</w:t>
                      </w:r>
                    </w:p>
                    <w:p w:rsidR="002111BC" w:rsidRDefault="002111BC" w:rsidP="002111BC">
                      <w:r>
                        <w:t>1 cup Lusus cream (White chocolate frozen yogurt)</w:t>
                      </w:r>
                    </w:p>
                    <w:p w:rsidR="002111BC" w:rsidRDefault="002111BC" w:rsidP="002111BC">
                      <w:r>
                        <w:t xml:space="preserve">1 dash Hoovebeast whipped cream (Italian cream frozen yogurt) </w:t>
                      </w:r>
                    </w:p>
                    <w:p w:rsidR="002111BC" w:rsidRDefault="002111BC" w:rsidP="002111BC">
                      <w:r>
                        <w:t>2 table spoons Condescendence pearls (strawberry popping Boba)</w:t>
                      </w:r>
                    </w:p>
                    <w:p w:rsidR="002111BC" w:rsidRDefault="002111BC" w:rsidP="002111BC">
                      <w:r>
                        <w:t>2 table spoons Summoner treasures (mango popping Boba)</w:t>
                      </w:r>
                    </w:p>
                    <w:p w:rsidR="002111BC" w:rsidRDefault="002111BC" w:rsidP="002111BC">
                      <w:r>
                        <w:t>1 table spoon dragon scales (Fruity Pebbles)</w:t>
                      </w:r>
                    </w:p>
                    <w:p w:rsidR="002111BC" w:rsidRDefault="002111BC" w:rsidP="002111BC">
                      <w:r>
                        <w:t>2 table spoons Gummy trolls</w:t>
                      </w:r>
                    </w:p>
                    <w:p w:rsidR="002111BC" w:rsidRDefault="002111BC" w:rsidP="002111BC">
                      <w:r>
                        <w:t>1 table spoons trickster teeth (coconut shavings)</w:t>
                      </w:r>
                    </w:p>
                    <w:p w:rsidR="002111BC" w:rsidRDefault="002111BC" w:rsidP="002111BC">
                      <w:r>
                        <w:t xml:space="preserve">4 love-struck orbs (cherries) </w:t>
                      </w:r>
                    </w:p>
                    <w:p w:rsidR="002111BC" w:rsidRDefault="002111BC">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240" w:after="240" w:line="259" w:lineRule="auto"/>
                        <w:jc w:val="center"/>
                        <w:rPr>
                          <w:color w:val="549E39" w:themeColor="accent1"/>
                          <w:sz w:val="24"/>
                          <w:szCs w:val="24"/>
                        </w:rPr>
                      </w:pPr>
                    </w:p>
                    <w:p w:rsidR="002111BC" w:rsidRDefault="002111BC">
                      <w:pPr>
                        <w:pStyle w:val="NoSpacing"/>
                        <w:pBdr>
                          <w:top w:val="single" w:sz="6" w:space="10" w:color="549E39" w:themeColor="accent1"/>
                          <w:left w:val="single" w:sz="2" w:space="10" w:color="FFFFFF" w:themeColor="background1"/>
                          <w:bottom w:val="single" w:sz="6" w:space="10" w:color="549E39" w:themeColor="accent1"/>
                          <w:right w:val="single" w:sz="2" w:space="10" w:color="FFFFFF" w:themeColor="background1"/>
                        </w:pBdr>
                        <w:spacing w:before="120" w:after="120"/>
                        <w:jc w:val="center"/>
                        <w:rPr>
                          <w:color w:val="549E39" w:themeColor="accent1"/>
                          <w:sz w:val="18"/>
                          <w:szCs w:val="18"/>
                        </w:rPr>
                      </w:pPr>
                    </w:p>
                    <w:p w:rsidR="002111BC" w:rsidRDefault="002111BC">
                      <w:pPr>
                        <w:pStyle w:val="NoSpacing"/>
                        <w:spacing w:before="240"/>
                        <w:jc w:val="center"/>
                        <w:rPr>
                          <w:color w:val="549E39" w:themeColor="accent1"/>
                        </w:rPr>
                      </w:pPr>
                      <w:r>
                        <w:rPr>
                          <w:noProof/>
                          <w:color w:val="549E39" w:themeColor="accent1"/>
                        </w:rPr>
                        <w:drawing>
                          <wp:inline distT="0" distB="0" distL="0" distR="0" wp14:anchorId="5B5FD85E" wp14:editId="06FC7B66">
                            <wp:extent cx="374904" cy="237744"/>
                            <wp:effectExtent l="0" t="0" r="635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hrough" anchorx="margin" anchory="margin"/>
              </v:rect>
            </w:pict>
          </mc:Fallback>
        </mc:AlternateContent>
      </w:r>
      <w:r w:rsidR="00E7150A">
        <w:t>.</w:t>
      </w:r>
    </w:p>
    <w:p w:rsidR="00C87BD2" w:rsidRDefault="00C87BD2" w:rsidP="002C0E9D">
      <w:pPr>
        <w:jc w:val="center"/>
      </w:pPr>
    </w:p>
    <w:p w:rsidR="00C87BD2" w:rsidRDefault="00C87BD2" w:rsidP="002C0E9D">
      <w:pPr>
        <w:jc w:val="center"/>
      </w:pPr>
    </w:p>
    <w:p w:rsidR="00C87BD2" w:rsidRDefault="006D3942" w:rsidP="002C0E9D">
      <w:pPr>
        <w:jc w:val="center"/>
      </w:pPr>
      <w:r>
        <w:rPr>
          <w:noProof/>
          <w:lang w:eastAsia="en-US"/>
        </w:rPr>
        <w:drawing>
          <wp:inline distT="0" distB="0" distL="0" distR="0" wp14:anchorId="4399776B" wp14:editId="718709ED">
            <wp:extent cx="3928533" cy="220980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_0572.JPG"/>
                    <pic:cNvPicPr/>
                  </pic:nvPicPr>
                  <pic:blipFill>
                    <a:blip r:embed="rId34">
                      <a:extLst>
                        <a:ext uri="{28A0092B-C50C-407E-A947-70E740481C1C}">
                          <a14:useLocalDpi xmlns:a14="http://schemas.microsoft.com/office/drawing/2010/main" val="0"/>
                        </a:ext>
                      </a:extLst>
                    </a:blip>
                    <a:stretch>
                      <a:fillRect/>
                    </a:stretch>
                  </pic:blipFill>
                  <pic:spPr>
                    <a:xfrm>
                      <a:off x="0" y="0"/>
                      <a:ext cx="3928533" cy="2209800"/>
                    </a:xfrm>
                    <a:prstGeom prst="rect">
                      <a:avLst/>
                    </a:prstGeom>
                  </pic:spPr>
                </pic:pic>
              </a:graphicData>
            </a:graphic>
          </wp:inline>
        </w:drawing>
      </w:r>
    </w:p>
    <w:p w:rsidR="00C87BD2" w:rsidRDefault="00C87BD2">
      <w:r>
        <w:br w:type="page"/>
      </w:r>
    </w:p>
    <w:p w:rsidR="00C87BD2" w:rsidRDefault="00C87BD2" w:rsidP="002C0E9D">
      <w:pPr>
        <w:jc w:val="center"/>
      </w:pPr>
    </w:p>
    <w:p w:rsidR="00C20D3B" w:rsidRDefault="00C20D3B" w:rsidP="00C20D3B">
      <w:pPr>
        <w:jc w:val="center"/>
        <w:rPr>
          <w:sz w:val="40"/>
          <w:szCs w:val="40"/>
        </w:rPr>
      </w:pPr>
      <w:r>
        <w:rPr>
          <w:sz w:val="40"/>
          <w:szCs w:val="40"/>
        </w:rPr>
        <w:t>End Notes</w:t>
      </w:r>
    </w:p>
    <w:p w:rsidR="00C20D3B" w:rsidRDefault="00C20D3B" w:rsidP="00C20D3B">
      <w:pPr>
        <w:rPr>
          <w:sz w:val="40"/>
          <w:szCs w:val="40"/>
        </w:rPr>
      </w:pPr>
      <w:r>
        <w:rPr>
          <w:sz w:val="40"/>
          <w:szCs w:val="40"/>
        </w:rPr>
        <w:t>Page 2</w:t>
      </w:r>
    </w:p>
    <w:p w:rsidR="00C20D3B" w:rsidRDefault="00C20D3B" w:rsidP="00C20D3B">
      <w:pPr>
        <w:ind w:firstLine="720"/>
        <w:rPr>
          <w:sz w:val="40"/>
          <w:szCs w:val="40"/>
        </w:rPr>
      </w:pPr>
      <w:r>
        <w:rPr>
          <w:sz w:val="40"/>
          <w:szCs w:val="40"/>
        </w:rPr>
        <w:t>Hive: Noun</w:t>
      </w:r>
    </w:p>
    <w:p w:rsidR="00C20D3B" w:rsidRDefault="00C20D3B" w:rsidP="00C20D3B">
      <w:pPr>
        <w:ind w:firstLine="720"/>
        <w:rPr>
          <w:sz w:val="40"/>
          <w:szCs w:val="40"/>
        </w:rPr>
      </w:pPr>
      <w:r>
        <w:rPr>
          <w:sz w:val="40"/>
          <w:szCs w:val="40"/>
        </w:rPr>
        <w:tab/>
        <w:t>This is a definition that defines what a hive is to Kanaya. She does not take simple meanings from thing, since she is sentimental. It was just not a home but rather a place for her and her Lusus to grow and thrive.</w:t>
      </w:r>
    </w:p>
    <w:p w:rsidR="00C20D3B" w:rsidRDefault="00C20D3B" w:rsidP="00C20D3B">
      <w:pPr>
        <w:rPr>
          <w:sz w:val="40"/>
          <w:szCs w:val="40"/>
        </w:rPr>
      </w:pPr>
      <w:r>
        <w:rPr>
          <w:sz w:val="40"/>
          <w:szCs w:val="40"/>
        </w:rPr>
        <w:tab/>
        <w:t>Poetry: My Hive</w:t>
      </w:r>
    </w:p>
    <w:p w:rsidR="00C20D3B" w:rsidRDefault="00C20D3B" w:rsidP="00C20D3B">
      <w:pPr>
        <w:rPr>
          <w:sz w:val="40"/>
          <w:szCs w:val="40"/>
        </w:rPr>
      </w:pPr>
      <w:r>
        <w:rPr>
          <w:sz w:val="40"/>
          <w:szCs w:val="40"/>
        </w:rPr>
        <w:tab/>
      </w:r>
      <w:r>
        <w:rPr>
          <w:sz w:val="40"/>
          <w:szCs w:val="40"/>
        </w:rPr>
        <w:tab/>
        <w:t>This poem was meant to describe her hive threw feeling and memories. I wanted it to capture the soul of its purpose.</w:t>
      </w:r>
    </w:p>
    <w:p w:rsidR="00C20D3B" w:rsidRDefault="00C20D3B" w:rsidP="00C20D3B">
      <w:pPr>
        <w:rPr>
          <w:sz w:val="40"/>
          <w:szCs w:val="40"/>
        </w:rPr>
      </w:pPr>
      <w:r>
        <w:rPr>
          <w:sz w:val="40"/>
          <w:szCs w:val="40"/>
        </w:rPr>
        <w:tab/>
        <w:t xml:space="preserve">Vignette: Hivebound </w:t>
      </w:r>
    </w:p>
    <w:p w:rsidR="00C20D3B" w:rsidRDefault="00C20D3B" w:rsidP="00C20D3B">
      <w:pPr>
        <w:rPr>
          <w:sz w:val="40"/>
          <w:szCs w:val="40"/>
        </w:rPr>
      </w:pPr>
      <w:r>
        <w:rPr>
          <w:sz w:val="40"/>
          <w:szCs w:val="40"/>
        </w:rPr>
        <w:tab/>
      </w:r>
      <w:r>
        <w:rPr>
          <w:sz w:val="40"/>
          <w:szCs w:val="40"/>
        </w:rPr>
        <w:tab/>
        <w:t xml:space="preserve">I wanted to provide a snapshot of the actual characteristics of her home. She has an interesting home with its bright colors, and structure. </w:t>
      </w:r>
    </w:p>
    <w:p w:rsidR="00C20D3B" w:rsidRDefault="00C20D3B" w:rsidP="00C20D3B">
      <w:pPr>
        <w:rPr>
          <w:sz w:val="40"/>
          <w:szCs w:val="40"/>
        </w:rPr>
      </w:pPr>
      <w:r>
        <w:rPr>
          <w:sz w:val="40"/>
          <w:szCs w:val="40"/>
        </w:rPr>
        <w:tab/>
        <w:t>Quote # 1</w:t>
      </w:r>
    </w:p>
    <w:p w:rsidR="00C20D3B" w:rsidRDefault="00C20D3B" w:rsidP="00C20D3B">
      <w:pPr>
        <w:ind w:left="720" w:firstLine="720"/>
        <w:rPr>
          <w:sz w:val="40"/>
          <w:szCs w:val="40"/>
        </w:rPr>
      </w:pPr>
      <w:r>
        <w:rPr>
          <w:sz w:val="40"/>
          <w:szCs w:val="40"/>
        </w:rPr>
        <w:t>I tried to use phrases the she would use to get the reader to understand her though possesses.</w:t>
      </w:r>
    </w:p>
    <w:p w:rsidR="00C20D3B" w:rsidRDefault="00C20D3B" w:rsidP="00C20D3B">
      <w:pPr>
        <w:rPr>
          <w:sz w:val="40"/>
          <w:szCs w:val="40"/>
        </w:rPr>
      </w:pPr>
      <w:r>
        <w:rPr>
          <w:sz w:val="40"/>
          <w:szCs w:val="40"/>
        </w:rPr>
        <w:t>Page 3</w:t>
      </w:r>
    </w:p>
    <w:p w:rsidR="00C20D3B" w:rsidRDefault="00C20D3B" w:rsidP="00C20D3B">
      <w:pPr>
        <w:rPr>
          <w:sz w:val="40"/>
          <w:szCs w:val="40"/>
        </w:rPr>
      </w:pPr>
      <w:r>
        <w:rPr>
          <w:sz w:val="40"/>
          <w:szCs w:val="40"/>
        </w:rPr>
        <w:tab/>
        <w:t>Exposition, Kanaya’s room</w:t>
      </w:r>
    </w:p>
    <w:p w:rsidR="00C20D3B" w:rsidRPr="00C20D3B" w:rsidRDefault="00C20D3B" w:rsidP="00C20D3B">
      <w:pPr>
        <w:rPr>
          <w:sz w:val="40"/>
          <w:szCs w:val="40"/>
        </w:rPr>
      </w:pPr>
      <w:r>
        <w:rPr>
          <w:sz w:val="40"/>
          <w:szCs w:val="40"/>
        </w:rPr>
        <w:tab/>
      </w:r>
      <w:r>
        <w:rPr>
          <w:sz w:val="40"/>
          <w:szCs w:val="40"/>
        </w:rPr>
        <w:tab/>
        <w:t xml:space="preserve">I have always found the look of her bedroom fascinating, I never thought to place fabric on the walls. I have wanted to redo my room so I decided to supply a easy guide of how to decorate a room like hers. </w:t>
      </w:r>
    </w:p>
    <w:p w:rsidR="00C20D3B" w:rsidRDefault="00C20D3B" w:rsidP="00C20D3B">
      <w:pPr>
        <w:ind w:firstLine="720"/>
        <w:rPr>
          <w:sz w:val="40"/>
          <w:szCs w:val="40"/>
        </w:rPr>
      </w:pPr>
      <w:r>
        <w:rPr>
          <w:sz w:val="40"/>
          <w:szCs w:val="40"/>
        </w:rPr>
        <w:t xml:space="preserve"> Vignette: The open window</w:t>
      </w:r>
    </w:p>
    <w:p w:rsidR="00C20D3B" w:rsidRDefault="00C20D3B" w:rsidP="00C20D3B">
      <w:pPr>
        <w:ind w:firstLine="720"/>
        <w:rPr>
          <w:sz w:val="40"/>
          <w:szCs w:val="40"/>
        </w:rPr>
      </w:pPr>
      <w:r>
        <w:rPr>
          <w:sz w:val="40"/>
          <w:szCs w:val="40"/>
        </w:rPr>
        <w:tab/>
      </w:r>
      <w:r w:rsidR="00F117A1">
        <w:rPr>
          <w:sz w:val="40"/>
          <w:szCs w:val="40"/>
        </w:rPr>
        <w:t>This is a simple sn</w:t>
      </w:r>
      <w:r>
        <w:rPr>
          <w:sz w:val="40"/>
          <w:szCs w:val="40"/>
        </w:rPr>
        <w:t>ap shot for the reader to</w:t>
      </w:r>
      <w:r w:rsidR="00F117A1">
        <w:rPr>
          <w:sz w:val="40"/>
          <w:szCs w:val="40"/>
        </w:rPr>
        <w:t xml:space="preserve"> have a written aid to see her room.</w:t>
      </w:r>
    </w:p>
    <w:p w:rsidR="00F117A1" w:rsidRDefault="00F117A1" w:rsidP="00C20D3B">
      <w:pPr>
        <w:ind w:firstLine="720"/>
        <w:rPr>
          <w:sz w:val="40"/>
          <w:szCs w:val="40"/>
        </w:rPr>
      </w:pPr>
      <w:r>
        <w:rPr>
          <w:sz w:val="40"/>
          <w:szCs w:val="40"/>
        </w:rPr>
        <w:t>Poem: literature</w:t>
      </w:r>
    </w:p>
    <w:p w:rsidR="00F117A1" w:rsidRDefault="00F117A1" w:rsidP="00C20D3B">
      <w:pPr>
        <w:ind w:firstLine="720"/>
        <w:rPr>
          <w:sz w:val="40"/>
          <w:szCs w:val="40"/>
        </w:rPr>
      </w:pPr>
      <w:r>
        <w:rPr>
          <w:sz w:val="40"/>
          <w:szCs w:val="40"/>
        </w:rPr>
        <w:t xml:space="preserve">I chose to write a poem on the literary works on her book shelves since Alternia has different literature and lore than we do. Trolls have mythical creatures called Rainbow Drinkers, which are equivalent to our vampires, except troll blood comes in different hues. </w:t>
      </w:r>
    </w:p>
    <w:p w:rsidR="00F117A1" w:rsidRDefault="00F117A1" w:rsidP="00F117A1">
      <w:pPr>
        <w:rPr>
          <w:sz w:val="40"/>
          <w:szCs w:val="40"/>
        </w:rPr>
      </w:pPr>
      <w:r>
        <w:rPr>
          <w:sz w:val="40"/>
          <w:szCs w:val="40"/>
        </w:rPr>
        <w:t>Page 3</w:t>
      </w:r>
    </w:p>
    <w:p w:rsidR="00F117A1" w:rsidRDefault="00F117A1" w:rsidP="00F117A1">
      <w:pPr>
        <w:rPr>
          <w:sz w:val="40"/>
          <w:szCs w:val="40"/>
        </w:rPr>
      </w:pPr>
      <w:r>
        <w:rPr>
          <w:sz w:val="40"/>
          <w:szCs w:val="40"/>
        </w:rPr>
        <w:tab/>
        <w:t>Lusus: Noun</w:t>
      </w:r>
    </w:p>
    <w:p w:rsidR="00F117A1" w:rsidRDefault="00F117A1" w:rsidP="00F117A1">
      <w:pPr>
        <w:rPr>
          <w:sz w:val="40"/>
          <w:szCs w:val="40"/>
        </w:rPr>
      </w:pPr>
      <w:r>
        <w:rPr>
          <w:sz w:val="40"/>
          <w:szCs w:val="40"/>
        </w:rPr>
        <w:tab/>
      </w:r>
      <w:r>
        <w:rPr>
          <w:sz w:val="40"/>
          <w:szCs w:val="40"/>
        </w:rPr>
        <w:tab/>
        <w:t xml:space="preserve">I wanted to define what a lusus was due to fact that trolls are not raised by their parents. I thought it was an important aspect to elaborate on. </w:t>
      </w:r>
    </w:p>
    <w:p w:rsidR="00F117A1" w:rsidRDefault="00F117A1" w:rsidP="00F117A1">
      <w:pPr>
        <w:rPr>
          <w:sz w:val="40"/>
          <w:szCs w:val="40"/>
        </w:rPr>
      </w:pPr>
      <w:r>
        <w:rPr>
          <w:sz w:val="40"/>
          <w:szCs w:val="40"/>
        </w:rPr>
        <w:tab/>
        <w:t xml:space="preserve">Dialog </w:t>
      </w:r>
    </w:p>
    <w:p w:rsidR="00F117A1" w:rsidRDefault="00F117A1" w:rsidP="00F117A1">
      <w:pPr>
        <w:rPr>
          <w:sz w:val="40"/>
          <w:szCs w:val="40"/>
        </w:rPr>
      </w:pPr>
      <w:r>
        <w:rPr>
          <w:sz w:val="40"/>
          <w:szCs w:val="40"/>
        </w:rPr>
        <w:tab/>
      </w:r>
      <w:r>
        <w:rPr>
          <w:sz w:val="40"/>
          <w:szCs w:val="40"/>
        </w:rPr>
        <w:tab/>
        <w:t>This dialog was meant to explain what happened to her lusus as well as their relationship.</w:t>
      </w:r>
    </w:p>
    <w:p w:rsidR="00F117A1" w:rsidRDefault="00F117A1" w:rsidP="00F117A1">
      <w:pPr>
        <w:rPr>
          <w:sz w:val="40"/>
          <w:szCs w:val="40"/>
        </w:rPr>
      </w:pPr>
      <w:r>
        <w:rPr>
          <w:sz w:val="40"/>
          <w:szCs w:val="40"/>
        </w:rPr>
        <w:tab/>
        <w:t>Vignette</w:t>
      </w:r>
    </w:p>
    <w:p w:rsidR="00893821" w:rsidRPr="00C20D3B" w:rsidRDefault="00893821" w:rsidP="00F117A1">
      <w:pPr>
        <w:rPr>
          <w:sz w:val="24"/>
          <w:szCs w:val="24"/>
        </w:rPr>
      </w:pPr>
      <w:r>
        <w:rPr>
          <w:sz w:val="40"/>
          <w:szCs w:val="40"/>
        </w:rPr>
        <w:tab/>
      </w:r>
      <w:r>
        <w:rPr>
          <w:sz w:val="40"/>
          <w:szCs w:val="40"/>
        </w:rPr>
        <w:tab/>
        <w:t>I wanted to show the sacrifices</w:t>
      </w:r>
      <w:bookmarkStart w:id="0" w:name="_GoBack"/>
      <w:bookmarkEnd w:id="0"/>
      <w:r>
        <w:rPr>
          <w:sz w:val="40"/>
          <w:szCs w:val="40"/>
        </w:rPr>
        <w:t xml:space="preserve"> that she had to do for her lusus. But also show the hope of resurrection later on.</w:t>
      </w:r>
    </w:p>
    <w:p w:rsidR="00C87BD2" w:rsidRDefault="00C87BD2" w:rsidP="002C0E9D">
      <w:pPr>
        <w:jc w:val="center"/>
      </w:pPr>
    </w:p>
    <w:p w:rsidR="00C87BD2" w:rsidRDefault="00C87BD2">
      <w:r>
        <w:br w:type="page"/>
      </w:r>
    </w:p>
    <w:sectPr w:rsidR="00C87BD2" w:rsidSect="00A2006D">
      <w:footerReference w:type="default" r:id="rId35"/>
      <w:pgSz w:w="12240" w:h="15840"/>
      <w:pgMar w:top="1440" w:right="3600" w:bottom="1800" w:left="1440" w:header="720" w:footer="720" w:gutter="0"/>
      <w:pgBorders w:display="notFirstPage" w:offsetFrom="page">
        <w:top w:val="thinThickSmallGap" w:sz="36" w:space="28" w:color="00B050"/>
        <w:left w:val="thinThickSmallGap" w:sz="36" w:space="28" w:color="00B050"/>
        <w:bottom w:val="thickThinSmallGap" w:sz="36" w:space="28" w:color="00B050"/>
        <w:right w:val="thickThinSmallGap" w:sz="36" w:space="28" w:color="00B05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F26" w:rsidRDefault="00D72F26">
      <w:pPr>
        <w:spacing w:line="240" w:lineRule="auto"/>
      </w:pPr>
      <w:r>
        <w:separator/>
      </w:r>
    </w:p>
  </w:endnote>
  <w:endnote w:type="continuationSeparator" w:id="0">
    <w:p w:rsidR="00D72F26" w:rsidRDefault="00D72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26" w:rsidRDefault="00D72F26">
    <w:pPr>
      <w:pStyle w:val="Footer"/>
    </w:pPr>
    <w:r>
      <w:rPr>
        <w:noProof/>
        <w:lang w:eastAsia="en-US"/>
      </w:rPr>
      <mc:AlternateContent>
        <mc:Choice Requires="wps">
          <w:drawing>
            <wp:inline distT="0" distB="0" distL="0" distR="0">
              <wp:extent cx="347472" cy="347472"/>
              <wp:effectExtent l="0" t="0" r="0" b="0"/>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72" cy="34747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F26" w:rsidRDefault="00D72F26">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93821">
                            <w:rPr>
                              <w:rStyle w:val="PageNumber"/>
                              <w:noProof/>
                            </w:rPr>
                            <w:t>7</w:t>
                          </w:r>
                          <w:r>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5" o:spid="_x0000_s1117"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" fillcolor="#00b050 [3207]" stroked="f" strokeweight="1pt">
              <v:stroke joinstyle="miter"/>
              <v:path arrowok="t"/>
              <o:lock v:ext="edit" aspectratio="t"/>
              <v:textbox inset="0,0,0,0">
                <w:txbxContent>
                  <w:p w:rsidR="00D72F26" w:rsidRDefault="00D72F26">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93821">
                      <w:rPr>
                        <w:rStyle w:val="PageNumber"/>
                        <w:noProof/>
                      </w:rPr>
                      <w:t>7</w:t>
                    </w:r>
                    <w:r>
                      <w:rPr>
                        <w:rStyle w:val="PageNumber"/>
                      </w:rPr>
                      <w:fldChar w:fldCharType="end"/>
                    </w:r>
                  </w:p>
                </w:txbxContent>
              </v:textbox>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F26" w:rsidRDefault="00D72F26">
      <w:pPr>
        <w:spacing w:line="240" w:lineRule="auto"/>
      </w:pPr>
      <w:r>
        <w:separator/>
      </w:r>
    </w:p>
  </w:footnote>
  <w:footnote w:type="continuationSeparator" w:id="0">
    <w:p w:rsidR="00D72F26" w:rsidRDefault="00D72F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18500E72"/>
    <w:lvl w:ilvl="0">
      <w:start w:val="1"/>
      <w:numFmt w:val="decimal"/>
      <w:lvlText w:val="%1."/>
      <w:lvlJc w:val="left"/>
      <w:pPr>
        <w:tabs>
          <w:tab w:val="num" w:pos="360"/>
        </w:tabs>
        <w:ind w:left="360" w:hanging="360"/>
      </w:pPr>
    </w:lvl>
  </w:abstractNum>
  <w:abstractNum w:abstractNumId="1">
    <w:nsid w:val="FFFFFF89"/>
    <w:multiLevelType w:val="singleLevel"/>
    <w:tmpl w:val="CD06E222"/>
    <w:lvl w:ilvl="0">
      <w:start w:val="1"/>
      <w:numFmt w:val="bullet"/>
      <w:pStyle w:val="ListBullet"/>
      <w:lvlText w:val=""/>
      <w:lvlJc w:val="left"/>
      <w:pPr>
        <w:ind w:left="216" w:hanging="216"/>
      </w:pPr>
      <w:rPr>
        <w:rFonts w:ascii="Symbol" w:hAnsi="Symbol" w:hint="default"/>
        <w:color w:val="2A4F1C" w:themeColor="accent1" w:themeShade="80"/>
      </w:rPr>
    </w:lvl>
  </w:abstractNum>
  <w:abstractNum w:abstractNumId="2">
    <w:nsid w:val="57A77B8D"/>
    <w:multiLevelType w:val="hybridMultilevel"/>
    <w:tmpl w:val="41FC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796AB4"/>
    <w:multiLevelType w:val="hybridMultilevel"/>
    <w:tmpl w:val="261C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E77D0A"/>
    <w:multiLevelType w:val="hybridMultilevel"/>
    <w:tmpl w:val="F328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B55530"/>
    <w:multiLevelType w:val="hybridMultilevel"/>
    <w:tmpl w:val="29C85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8918D9"/>
    <w:multiLevelType w:val="hybridMultilevel"/>
    <w:tmpl w:val="54DCF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3"/>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attachedTemplate r:id="rId1"/>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06D"/>
    <w:rsid w:val="000021DA"/>
    <w:rsid w:val="000514E3"/>
    <w:rsid w:val="000B70F0"/>
    <w:rsid w:val="001425E8"/>
    <w:rsid w:val="00183F9E"/>
    <w:rsid w:val="00196972"/>
    <w:rsid w:val="002111BC"/>
    <w:rsid w:val="002C0E9D"/>
    <w:rsid w:val="002D4DE7"/>
    <w:rsid w:val="003E0E7A"/>
    <w:rsid w:val="00425D93"/>
    <w:rsid w:val="00544E23"/>
    <w:rsid w:val="0058611D"/>
    <w:rsid w:val="00614876"/>
    <w:rsid w:val="006527FA"/>
    <w:rsid w:val="006D3942"/>
    <w:rsid w:val="00792F75"/>
    <w:rsid w:val="0086075A"/>
    <w:rsid w:val="00893821"/>
    <w:rsid w:val="008D1363"/>
    <w:rsid w:val="009604B4"/>
    <w:rsid w:val="009827F2"/>
    <w:rsid w:val="00A07B2D"/>
    <w:rsid w:val="00A2006D"/>
    <w:rsid w:val="00B0353B"/>
    <w:rsid w:val="00B253EF"/>
    <w:rsid w:val="00B8636F"/>
    <w:rsid w:val="00BD3159"/>
    <w:rsid w:val="00C20D3B"/>
    <w:rsid w:val="00C528FE"/>
    <w:rsid w:val="00C83A9E"/>
    <w:rsid w:val="00C87BD2"/>
    <w:rsid w:val="00CA380F"/>
    <w:rsid w:val="00CD667E"/>
    <w:rsid w:val="00D72F26"/>
    <w:rsid w:val="00DB53DC"/>
    <w:rsid w:val="00DF02E7"/>
    <w:rsid w:val="00E60A06"/>
    <w:rsid w:val="00E66373"/>
    <w:rsid w:val="00E7150A"/>
    <w:rsid w:val="00F117A1"/>
    <w:rsid w:val="00F171FD"/>
    <w:rsid w:val="00FE4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5:chartTrackingRefBased/>
  <w15:docId w15:val="{0DFFC4F5-F3A9-4D46-9FBC-B997A7E4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lang w:val="en-US" w:eastAsia="ja-JP"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pBdr>
        <w:top w:val="single" w:sz="2" w:space="4" w:color="549E39" w:themeColor="accent1"/>
        <w:left w:val="single" w:sz="2" w:space="4" w:color="549E39" w:themeColor="accent1"/>
        <w:bottom w:val="single" w:sz="2" w:space="4" w:color="549E39" w:themeColor="accent1"/>
        <w:right w:val="single" w:sz="2" w:space="4" w:color="549E39" w:themeColor="accent1"/>
      </w:pBdr>
      <w:shd w:val="clear" w:color="auto" w:fill="549E39" w:themeFill="accent1"/>
      <w:spacing w:before="360" w:line="240" w:lineRule="auto"/>
      <w:outlineLvl w:val="0"/>
    </w:pPr>
    <w:rPr>
      <w:rFonts w:asciiTheme="majorHAnsi" w:eastAsiaTheme="majorEastAsia" w:hAnsiTheme="majorHAnsi" w:cstheme="majorBidi"/>
      <w:b/>
      <w:bCs/>
      <w:caps/>
      <w:color w:val="FFFFFF" w:themeColor="background1"/>
      <w:sz w:val="22"/>
      <w:szCs w:val="22"/>
    </w:rPr>
  </w:style>
  <w:style w:type="paragraph" w:styleId="Heading2">
    <w:name w:val="heading 2"/>
    <w:basedOn w:val="Normal"/>
    <w:next w:val="Normal"/>
    <w:link w:val="Heading2Char"/>
    <w:uiPriority w:val="1"/>
    <w:unhideWhenUsed/>
    <w:qFormat/>
    <w:pPr>
      <w:keepNext/>
      <w:keepLines/>
      <w:pBdr>
        <w:top w:val="single" w:sz="2" w:space="4" w:color="8AB833" w:themeColor="accent2"/>
        <w:left w:val="single" w:sz="2" w:space="4" w:color="8AB833" w:themeColor="accent2"/>
        <w:bottom w:val="single" w:sz="2" w:space="4" w:color="8AB833" w:themeColor="accent2"/>
        <w:right w:val="single" w:sz="2" w:space="4" w:color="8AB833" w:themeColor="accent2"/>
      </w:pBdr>
      <w:shd w:val="clear" w:color="auto" w:fill="8AB833" w:themeFill="accent2"/>
      <w:spacing w:before="240" w:after="240" w:line="240" w:lineRule="auto"/>
      <w:outlineLvl w:val="1"/>
    </w:pPr>
    <w:rPr>
      <w:caps/>
      <w:sz w:val="22"/>
      <w:szCs w:val="22"/>
    </w:rPr>
  </w:style>
  <w:style w:type="paragraph" w:styleId="Heading3">
    <w:name w:val="heading 3"/>
    <w:basedOn w:val="Normal"/>
    <w:next w:val="Normal"/>
    <w:link w:val="Heading3Char"/>
    <w:uiPriority w:val="1"/>
    <w:unhideWhenUsed/>
    <w:qFormat/>
    <w:pPr>
      <w:keepNext/>
      <w:keepLines/>
      <w:pBdr>
        <w:top w:val="single" w:sz="8" w:space="1" w:color="8AB833" w:themeColor="accent2"/>
        <w:left w:val="single" w:sz="8" w:space="4" w:color="8AB833" w:themeColor="accent2"/>
      </w:pBdr>
      <w:spacing w:before="240" w:after="60" w:line="240" w:lineRule="auto"/>
      <w:outlineLvl w:val="2"/>
    </w:pPr>
    <w:rPr>
      <w:caps/>
      <w:color w:val="2A4F1C"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before="0" w:line="240" w:lineRule="auto"/>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72"/>
      <w:szCs w:val="72"/>
    </w:rPr>
  </w:style>
  <w:style w:type="paragraph" w:customStyle="1" w:styleId="ContactInfo">
    <w:name w:val="Contact Info"/>
    <w:basedOn w:val="Normal"/>
    <w:qFormat/>
    <w:pPr>
      <w:spacing w:before="0" w:line="300" w:lineRule="auto"/>
    </w:pPr>
    <w:rPr>
      <w:sz w:val="28"/>
      <w:szCs w:val="28"/>
    </w:rPr>
  </w:style>
  <w:style w:type="paragraph" w:styleId="BodyText">
    <w:name w:val="Body Text"/>
    <w:basedOn w:val="Normal"/>
    <w:link w:val="BodyTextChar"/>
    <w:uiPriority w:val="99"/>
    <w:unhideWhenUsed/>
    <w:pPr>
      <w:spacing w:before="0" w:line="240" w:lineRule="auto"/>
      <w:jc w:val="center"/>
    </w:pPr>
    <w:rPr>
      <w:color w:val="FFFFFF" w:themeColor="background1"/>
    </w:rPr>
  </w:style>
  <w:style w:type="character" w:customStyle="1" w:styleId="BodyTextChar">
    <w:name w:val="Body Text Char"/>
    <w:basedOn w:val="DefaultParagraphFont"/>
    <w:link w:val="BodyText"/>
    <w:uiPriority w:val="99"/>
    <w:rPr>
      <w:color w:val="FFFFFF" w:themeColor="background1"/>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0" w:line="240" w:lineRule="auto"/>
      <w:ind w:left="-720"/>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unhideWhenUsed/>
    <w:rPr>
      <w:b/>
      <w:bCs/>
      <w:sz w:val="28"/>
      <w:szCs w:val="28"/>
    </w:rPr>
  </w:style>
  <w:style w:type="character" w:customStyle="1" w:styleId="Heading1Char">
    <w:name w:val="Heading 1 Char"/>
    <w:basedOn w:val="DefaultParagraphFont"/>
    <w:link w:val="Heading1"/>
    <w:uiPriority w:val="1"/>
    <w:rPr>
      <w:rFonts w:asciiTheme="majorHAnsi" w:eastAsiaTheme="majorEastAsia" w:hAnsiTheme="majorHAnsi" w:cstheme="majorBidi"/>
      <w:b/>
      <w:bCs/>
      <w:caps/>
      <w:color w:val="FFFFFF" w:themeColor="background1"/>
      <w:sz w:val="22"/>
      <w:szCs w:val="22"/>
      <w:shd w:val="clear" w:color="auto" w:fill="549E39" w:themeFill="accent1"/>
    </w:rPr>
  </w:style>
  <w:style w:type="character" w:customStyle="1" w:styleId="Heading2Char">
    <w:name w:val="Heading 2 Char"/>
    <w:basedOn w:val="DefaultParagraphFont"/>
    <w:link w:val="Heading2"/>
    <w:uiPriority w:val="1"/>
    <w:rPr>
      <w:caps/>
      <w:sz w:val="22"/>
      <w:szCs w:val="22"/>
      <w:shd w:val="clear" w:color="auto" w:fill="8AB833" w:themeFill="accent2"/>
    </w:rPr>
  </w:style>
  <w:style w:type="paragraph" w:styleId="ListBullet">
    <w:name w:val="List Bullet"/>
    <w:basedOn w:val="Normal"/>
    <w:uiPriority w:val="1"/>
    <w:qFormat/>
    <w:pPr>
      <w:numPr>
        <w:numId w:val="1"/>
      </w:numPr>
      <w:spacing w:before="120" w:line="264" w:lineRule="auto"/>
    </w:pPr>
    <w:rPr>
      <w:color w:val="455F51" w:themeColor="text2"/>
    </w:rPr>
  </w:style>
  <w:style w:type="character" w:customStyle="1" w:styleId="Heading3Char">
    <w:name w:val="Heading 3 Char"/>
    <w:basedOn w:val="DefaultParagraphFont"/>
    <w:link w:val="Heading3"/>
    <w:uiPriority w:val="1"/>
    <w:rPr>
      <w:caps/>
      <w:color w:val="2A4F1C" w:themeColor="accent1" w:themeShade="80"/>
      <w:sz w:val="22"/>
      <w:szCs w:val="22"/>
    </w:rPr>
  </w:style>
  <w:style w:type="paragraph" w:styleId="Quote">
    <w:name w:val="Quote"/>
    <w:basedOn w:val="Normal"/>
    <w:next w:val="Normal"/>
    <w:link w:val="QuoteChar"/>
    <w:uiPriority w:val="2"/>
    <w:qFormat/>
    <w:pPr>
      <w:pBdr>
        <w:top w:val="single" w:sz="8" w:space="8" w:color="445C19" w:themeColor="accent2" w:themeShade="80"/>
        <w:left w:val="single" w:sz="8" w:space="8" w:color="445C19" w:themeColor="accent2" w:themeShade="80"/>
      </w:pBdr>
      <w:spacing w:after="80"/>
      <w:ind w:left="1440" w:right="1440"/>
    </w:pPr>
    <w:rPr>
      <w:i/>
      <w:iCs/>
      <w:color w:val="445C19" w:themeColor="accent2" w:themeShade="80"/>
    </w:rPr>
  </w:style>
  <w:style w:type="character" w:customStyle="1" w:styleId="QuoteChar">
    <w:name w:val="Quote Char"/>
    <w:basedOn w:val="DefaultParagraphFont"/>
    <w:link w:val="Quote"/>
    <w:uiPriority w:val="2"/>
    <w:rPr>
      <w:i/>
      <w:iCs/>
      <w:color w:val="445C19" w:themeColor="accent2" w:themeShade="80"/>
    </w:rPr>
  </w:style>
  <w:style w:type="paragraph" w:styleId="TOCHeading">
    <w:name w:val="TOC Heading"/>
    <w:basedOn w:val="Heading1"/>
    <w:next w:val="Normal"/>
    <w:uiPriority w:val="39"/>
    <w:unhideWhenUsed/>
    <w:qFormat/>
    <w:pPr>
      <w:spacing w:before="240"/>
      <w:outlineLvl w:val="9"/>
    </w:pPr>
  </w:style>
  <w:style w:type="paragraph" w:styleId="NoSpacing">
    <w:name w:val="No Spacing"/>
    <w:link w:val="NoSpacingChar"/>
    <w:uiPriority w:val="1"/>
    <w:qFormat/>
    <w:rsid w:val="00A2006D"/>
    <w:pPr>
      <w:spacing w:before="0" w:line="240" w:lineRule="auto"/>
    </w:pPr>
    <w:rPr>
      <w:color w:val="auto"/>
      <w:sz w:val="22"/>
      <w:szCs w:val="22"/>
      <w:lang w:eastAsia="en-US"/>
    </w:rPr>
  </w:style>
  <w:style w:type="character" w:customStyle="1" w:styleId="NoSpacingChar">
    <w:name w:val="No Spacing Char"/>
    <w:basedOn w:val="DefaultParagraphFont"/>
    <w:link w:val="NoSpacing"/>
    <w:uiPriority w:val="1"/>
    <w:rsid w:val="00A2006D"/>
    <w:rPr>
      <w:color w:val="auto"/>
      <w:sz w:val="22"/>
      <w:szCs w:val="22"/>
      <w:lang w:eastAsia="en-US"/>
    </w:rPr>
  </w:style>
  <w:style w:type="paragraph" w:styleId="ListParagraph">
    <w:name w:val="List Paragraph"/>
    <w:basedOn w:val="Normal"/>
    <w:uiPriority w:val="34"/>
    <w:unhideWhenUsed/>
    <w:qFormat/>
    <w:rsid w:val="00196972"/>
    <w:pPr>
      <w:ind w:left="720"/>
      <w:contextualSpacing/>
    </w:pPr>
  </w:style>
  <w:style w:type="character" w:styleId="CommentReference">
    <w:name w:val="annotation reference"/>
    <w:basedOn w:val="DefaultParagraphFont"/>
    <w:uiPriority w:val="99"/>
    <w:semiHidden/>
    <w:unhideWhenUsed/>
    <w:rsid w:val="000514E3"/>
    <w:rPr>
      <w:sz w:val="16"/>
      <w:szCs w:val="16"/>
    </w:rPr>
  </w:style>
  <w:style w:type="paragraph" w:styleId="CommentText">
    <w:name w:val="annotation text"/>
    <w:basedOn w:val="Normal"/>
    <w:link w:val="CommentTextChar"/>
    <w:uiPriority w:val="99"/>
    <w:semiHidden/>
    <w:unhideWhenUsed/>
    <w:rsid w:val="000514E3"/>
    <w:pPr>
      <w:spacing w:line="240" w:lineRule="auto"/>
    </w:pPr>
  </w:style>
  <w:style w:type="character" w:customStyle="1" w:styleId="CommentTextChar">
    <w:name w:val="Comment Text Char"/>
    <w:basedOn w:val="DefaultParagraphFont"/>
    <w:link w:val="CommentText"/>
    <w:uiPriority w:val="99"/>
    <w:semiHidden/>
    <w:rsid w:val="000514E3"/>
  </w:style>
  <w:style w:type="paragraph" w:styleId="CommentSubject">
    <w:name w:val="annotation subject"/>
    <w:basedOn w:val="CommentText"/>
    <w:next w:val="CommentText"/>
    <w:link w:val="CommentSubjectChar"/>
    <w:uiPriority w:val="99"/>
    <w:semiHidden/>
    <w:unhideWhenUsed/>
    <w:rsid w:val="000514E3"/>
    <w:rPr>
      <w:b/>
      <w:bCs/>
    </w:rPr>
  </w:style>
  <w:style w:type="character" w:customStyle="1" w:styleId="CommentSubjectChar">
    <w:name w:val="Comment Subject Char"/>
    <w:basedOn w:val="CommentTextChar"/>
    <w:link w:val="CommentSubject"/>
    <w:uiPriority w:val="99"/>
    <w:semiHidden/>
    <w:rsid w:val="00051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gif"/><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sie%20Diaz\AppData\Roaming\Microsoft\Templates\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F81F8F5C7A44D4A81DF8F98EEF1D4E"/>
        <w:category>
          <w:name w:val="General"/>
          <w:gallery w:val="placeholder"/>
        </w:category>
        <w:types>
          <w:type w:val="bbPlcHdr"/>
        </w:types>
        <w:behaviors>
          <w:behavior w:val="content"/>
        </w:behaviors>
        <w:guid w:val="{A26BD9B4-43F3-434A-BF6F-4F729F92836B}"/>
      </w:docPartPr>
      <w:docPartBody>
        <w:p w:rsidR="00943932" w:rsidRDefault="00943932">
          <w:pPr>
            <w:pStyle w:val="99F81F8F5C7A44D4A81DF8F98EEF1D4E"/>
          </w:pPr>
          <w:r>
            <w:t>[Your Name]</w:t>
          </w:r>
        </w:p>
      </w:docPartBody>
    </w:docPart>
    <w:docPart>
      <w:docPartPr>
        <w:name w:val="A6CDBEC55CBE45449C48F64B5778D4D8"/>
        <w:category>
          <w:name w:val="General"/>
          <w:gallery w:val="placeholder"/>
        </w:category>
        <w:types>
          <w:type w:val="bbPlcHdr"/>
        </w:types>
        <w:behaviors>
          <w:behavior w:val="content"/>
        </w:behaviors>
        <w:guid w:val="{A406934C-6255-461A-82E9-800CA9F41A90}"/>
      </w:docPartPr>
      <w:docPartBody>
        <w:p w:rsidR="00943932" w:rsidRDefault="00943932">
          <w:pPr>
            <w:pStyle w:val="A6CDBEC55CBE45449C48F64B5778D4D8"/>
          </w:pPr>
          <w:r>
            <w:t>[Course Title]</w:t>
          </w:r>
        </w:p>
      </w:docPartBody>
    </w:docPart>
    <w:docPart>
      <w:docPartPr>
        <w:name w:val="4F8ED9F653754AE9BC24EACE1883E82C"/>
        <w:category>
          <w:name w:val="General"/>
          <w:gallery w:val="placeholder"/>
        </w:category>
        <w:types>
          <w:type w:val="bbPlcHdr"/>
        </w:types>
        <w:behaviors>
          <w:behavior w:val="content"/>
        </w:behaviors>
        <w:guid w:val="{EB8D611F-9C19-44B7-AA31-04CB3DB6EBF7}"/>
      </w:docPartPr>
      <w:docPartBody>
        <w:p w:rsidR="00943932" w:rsidRDefault="00943932">
          <w:pPr>
            <w:pStyle w:val="4F8ED9F653754AE9BC24EACE1883E82C"/>
          </w:pPr>
          <w:r>
            <w:t>[Teacher’s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32"/>
    <w:rsid w:val="00055055"/>
    <w:rsid w:val="00943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F81F8F5C7A44D4A81DF8F98EEF1D4E">
    <w:name w:val="99F81F8F5C7A44D4A81DF8F98EEF1D4E"/>
  </w:style>
  <w:style w:type="paragraph" w:customStyle="1" w:styleId="A6CDBEC55CBE45449C48F64B5778D4D8">
    <w:name w:val="A6CDBEC55CBE45449C48F64B5778D4D8"/>
  </w:style>
  <w:style w:type="paragraph" w:customStyle="1" w:styleId="4F8ED9F653754AE9BC24EACE1883E82C">
    <w:name w:val="4F8ED9F653754AE9BC24EACE1883E8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0B050"/>
      </a:accent4>
      <a:accent5>
        <a:srgbClr val="92D050"/>
      </a:accent5>
      <a:accent6>
        <a:srgbClr val="FF0000"/>
      </a:accent6>
      <a:hlink>
        <a:srgbClr val="6B9F25"/>
      </a:hlink>
      <a:folHlink>
        <a:srgbClr val="B0000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D5E20F49-2AEB-4BBF-807A-9214528C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Template>
  <TotalTime>0</TotalTime>
  <Pages>14</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Virgo At Heart </vt:lpstr>
    </vt:vector>
  </TitlesOfParts>
  <Manager>Bigelow</Manager>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Virgo At Heart</dc:title>
  <dc:subject/>
  <dc:creator>Cassandra Diaz</dc:creator>
  <cp:keywords>English 10</cp:keywords>
  <cp:lastModifiedBy>Cassandra Diaz</cp:lastModifiedBy>
  <cp:revision>2</cp:revision>
  <cp:lastPrinted>2012-09-04T22:21:00Z</cp:lastPrinted>
  <dcterms:created xsi:type="dcterms:W3CDTF">2014-05-28T13:15:00Z</dcterms:created>
  <dcterms:modified xsi:type="dcterms:W3CDTF">2014-05-28T13:15:00Z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